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E30A2" w14:textId="09C668C1" w:rsidR="00350F4C" w:rsidRPr="00350F4C" w:rsidRDefault="00350F4C" w:rsidP="00A369B2">
      <w:pPr>
        <w:rPr>
          <w:b/>
          <w:sz w:val="24"/>
          <w:szCs w:val="24"/>
          <w:lang w:val="nl-NL"/>
        </w:rPr>
      </w:pPr>
      <w:r w:rsidRPr="00350F4C">
        <w:rPr>
          <w:b/>
          <w:sz w:val="24"/>
          <w:szCs w:val="24"/>
          <w:lang w:val="nl-NL"/>
        </w:rPr>
        <w:t xml:space="preserve">Achtergrondinformatie. </w:t>
      </w:r>
    </w:p>
    <w:p w14:paraId="73CC903D" w14:textId="77777777" w:rsidR="00350F4C" w:rsidRDefault="00350F4C" w:rsidP="00A369B2">
      <w:pPr>
        <w:rPr>
          <w:b/>
          <w:sz w:val="28"/>
          <w:szCs w:val="28"/>
          <w:lang w:val="nl-NL"/>
        </w:rPr>
      </w:pPr>
    </w:p>
    <w:p w14:paraId="5A8999BF" w14:textId="4FA92F93" w:rsidR="00D8490D" w:rsidRDefault="007F43D7" w:rsidP="00A369B2">
      <w:pPr>
        <w:rPr>
          <w:b/>
          <w:sz w:val="28"/>
          <w:szCs w:val="28"/>
          <w:lang w:val="nl-NL"/>
        </w:rPr>
      </w:pPr>
      <w:r>
        <w:rPr>
          <w:b/>
          <w:sz w:val="28"/>
          <w:szCs w:val="28"/>
          <w:lang w:val="nl-NL"/>
        </w:rPr>
        <w:t xml:space="preserve">Grand Tour of Switzerland. </w:t>
      </w:r>
    </w:p>
    <w:p w14:paraId="6BE83224" w14:textId="77777777" w:rsidR="007F43D7" w:rsidRDefault="007F43D7" w:rsidP="00A369B2">
      <w:pPr>
        <w:rPr>
          <w:b/>
          <w:sz w:val="28"/>
          <w:szCs w:val="28"/>
          <w:lang w:val="nl-NL"/>
        </w:rPr>
      </w:pPr>
    </w:p>
    <w:p w14:paraId="28F724AE" w14:textId="39D1DDB0" w:rsidR="007F43D7" w:rsidRDefault="007F43D7" w:rsidP="007F43D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lang w:val="nl"/>
        </w:rPr>
        <w:t>Het  beste van Zwitserland zien en beleven, en dat het liefst allemaal op één route</w:t>
      </w:r>
      <w:r w:rsidR="008E003C">
        <w:rPr>
          <w:rFonts w:ascii="Helvetica" w:hAnsi="Helvetica" w:cs="Helvetica"/>
          <w:lang w:val="nl"/>
        </w:rPr>
        <w:t>.</w:t>
      </w:r>
      <w:r>
        <w:rPr>
          <w:rFonts w:ascii="Helvetica" w:hAnsi="Helvetica" w:cs="Helvetica"/>
          <w:lang w:val="nl"/>
        </w:rPr>
        <w:t xml:space="preserve"> Dit kan dankzij de  Grand Tour of Switzerland. Deze rondreis voert over 1600 kilometer door de mooiste streken van Zwitserland en laat zien hoe afwisselend, veelzijdig en spectaculair het land is.</w:t>
      </w:r>
    </w:p>
    <w:p w14:paraId="2F54AE8B" w14:textId="77777777" w:rsidR="002110B5" w:rsidRDefault="007F43D7" w:rsidP="007F43D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nl"/>
        </w:rPr>
      </w:pPr>
      <w:r>
        <w:rPr>
          <w:rFonts w:ascii="Helvetica" w:hAnsi="Helvetica" w:cs="Helvetica"/>
          <w:lang w:val="nl"/>
        </w:rPr>
        <w:t xml:space="preserve">Op de Grand Tour of Switzerland is de reis het doel. Rijden door vier taalregio’s, over vijf alpenpassen, naar elf UNESCO-werelderfgoederen en -biosferen en langs 22 meren. </w:t>
      </w:r>
    </w:p>
    <w:p w14:paraId="2C46DF7C" w14:textId="5EB8E143" w:rsidR="007F43D7" w:rsidRDefault="007F43D7" w:rsidP="007F43D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lang w:val="nl"/>
        </w:rPr>
        <w:t xml:space="preserve">Kortom: een ontdekkingsreis langsheen de Zwitserse parels van de natuur en cultuur, waarbij oneindig veel te verkennen en te bewonderen valt. </w:t>
      </w:r>
    </w:p>
    <w:p w14:paraId="429CEE4E" w14:textId="77777777" w:rsidR="007F43D7" w:rsidRDefault="007F43D7" w:rsidP="007F43D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08D0E03" w14:textId="196EEDE5" w:rsidR="007F43D7" w:rsidRDefault="006762E7" w:rsidP="007F43D7">
      <w:hyperlink r:id="rId8" w:history="1">
        <w:r w:rsidR="007F43D7" w:rsidRPr="00FB1253">
          <w:rPr>
            <w:rStyle w:val="Hyperlink"/>
          </w:rPr>
          <w:t>MySwitzerland.com/grandtour</w:t>
        </w:r>
      </w:hyperlink>
      <w:r w:rsidR="007F43D7">
        <w:t xml:space="preserve"> </w:t>
      </w:r>
    </w:p>
    <w:p w14:paraId="0529F38F" w14:textId="77777777" w:rsidR="00EA1F21" w:rsidRDefault="00EA1F21" w:rsidP="007F43D7"/>
    <w:p w14:paraId="35716A39" w14:textId="77777777" w:rsidR="00EA1F21" w:rsidRDefault="00EA1F21" w:rsidP="007F43D7"/>
    <w:p w14:paraId="5B04EC2A" w14:textId="77777777" w:rsidR="00EA1F21" w:rsidRDefault="00EA1F21" w:rsidP="007F43D7"/>
    <w:p w14:paraId="7B84BC69" w14:textId="77777777" w:rsidR="00646AFF" w:rsidRDefault="00646AFF" w:rsidP="007F43D7"/>
    <w:p w14:paraId="69C04699" w14:textId="77777777" w:rsidR="00EA1F21" w:rsidRDefault="00EA1F21" w:rsidP="007F43D7"/>
    <w:p w14:paraId="106142C3" w14:textId="4B5D59E1" w:rsidR="00EA1F21" w:rsidRDefault="00EA1F21" w:rsidP="007F43D7">
      <w:r>
        <w:rPr>
          <w:noProof/>
          <w:lang w:val="en-US"/>
        </w:rPr>
        <w:drawing>
          <wp:inline distT="0" distB="0" distL="0" distR="0" wp14:anchorId="574DD9EA" wp14:editId="60ADC34B">
            <wp:extent cx="5334000" cy="378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tour_karte_klein.pdf"/>
                    <pic:cNvPicPr/>
                  </pic:nvPicPr>
                  <pic:blipFill>
                    <a:blip r:embed="rId9">
                      <a:extLst>
                        <a:ext uri="{28A0092B-C50C-407E-A947-70E740481C1C}">
                          <a14:useLocalDpi xmlns:a14="http://schemas.microsoft.com/office/drawing/2010/main" val="0"/>
                        </a:ext>
                      </a:extLst>
                    </a:blip>
                    <a:stretch>
                      <a:fillRect/>
                    </a:stretch>
                  </pic:blipFill>
                  <pic:spPr>
                    <a:xfrm>
                      <a:off x="0" y="0"/>
                      <a:ext cx="5334000" cy="3784600"/>
                    </a:xfrm>
                    <a:prstGeom prst="rect">
                      <a:avLst/>
                    </a:prstGeom>
                  </pic:spPr>
                </pic:pic>
              </a:graphicData>
            </a:graphic>
          </wp:inline>
        </w:drawing>
      </w:r>
    </w:p>
    <w:p w14:paraId="7E4AEAE2" w14:textId="77777777" w:rsidR="00EA1F21" w:rsidRDefault="00EA1F21" w:rsidP="007F43D7"/>
    <w:p w14:paraId="3AB39BF6" w14:textId="77777777" w:rsidR="00EA1F21" w:rsidRDefault="00EA1F21" w:rsidP="007F43D7"/>
    <w:p w14:paraId="1772F0A1" w14:textId="77777777" w:rsidR="00EA1F21" w:rsidRDefault="00EA1F21" w:rsidP="007F43D7"/>
    <w:p w14:paraId="2F86162C" w14:textId="77777777" w:rsidR="00EA1F21" w:rsidRDefault="00EA1F21" w:rsidP="007F43D7"/>
    <w:p w14:paraId="69D02BBF" w14:textId="77777777" w:rsidR="00485BC1" w:rsidRDefault="00485BC1" w:rsidP="002110B5">
      <w:pPr>
        <w:rPr>
          <w:b/>
          <w:sz w:val="24"/>
          <w:szCs w:val="24"/>
        </w:rPr>
      </w:pPr>
    </w:p>
    <w:p w14:paraId="722B30CD" w14:textId="77777777" w:rsidR="00485BC1" w:rsidRDefault="00485BC1" w:rsidP="002110B5">
      <w:pPr>
        <w:rPr>
          <w:b/>
          <w:sz w:val="24"/>
          <w:szCs w:val="24"/>
        </w:rPr>
      </w:pPr>
    </w:p>
    <w:p w14:paraId="76999C6C" w14:textId="0622B8F5" w:rsidR="00244F80" w:rsidRDefault="00244F80" w:rsidP="002110B5">
      <w:pPr>
        <w:rPr>
          <w:b/>
          <w:sz w:val="24"/>
          <w:szCs w:val="24"/>
        </w:rPr>
      </w:pPr>
      <w:r w:rsidRPr="00372015">
        <w:rPr>
          <w:b/>
          <w:sz w:val="24"/>
          <w:szCs w:val="24"/>
        </w:rPr>
        <w:t>Grand Tour of Switzerland</w:t>
      </w:r>
      <w:r w:rsidR="006762E7">
        <w:rPr>
          <w:b/>
          <w:sz w:val="24"/>
          <w:szCs w:val="24"/>
        </w:rPr>
        <w:t>: facts &amp; figures.</w:t>
      </w:r>
    </w:p>
    <w:p w14:paraId="2BCBF0F3" w14:textId="77777777" w:rsidR="00372015" w:rsidRPr="00372015" w:rsidRDefault="00372015" w:rsidP="002110B5">
      <w:pPr>
        <w:rPr>
          <w:b/>
          <w:sz w:val="24"/>
          <w:szCs w:val="24"/>
        </w:rPr>
      </w:pPr>
    </w:p>
    <w:p w14:paraId="5C4E6BAC" w14:textId="61FC4560" w:rsidR="00244F80" w:rsidRDefault="00244F80" w:rsidP="002110B5">
      <w:r>
        <w:t xml:space="preserve">Lengte: </w:t>
      </w:r>
      <w:r>
        <w:tab/>
      </w:r>
      <w:r w:rsidR="00E22FBB">
        <w:t>m</w:t>
      </w:r>
      <w:r>
        <w:t>eer dan 1600 km</w:t>
      </w:r>
      <w:r w:rsidR="00B010AF">
        <w:t xml:space="preserve">. </w:t>
      </w:r>
    </w:p>
    <w:p w14:paraId="20FC7D64" w14:textId="77777777" w:rsidR="00485BC1" w:rsidRDefault="00485BC1" w:rsidP="00E22FBB">
      <w:pPr>
        <w:tabs>
          <w:tab w:val="left" w:pos="2268"/>
        </w:tabs>
      </w:pPr>
    </w:p>
    <w:p w14:paraId="522D7BAD" w14:textId="23602081" w:rsidR="00E22FBB" w:rsidRDefault="00E22FBB" w:rsidP="00E22FBB">
      <w:pPr>
        <w:tabs>
          <w:tab w:val="left" w:pos="2268"/>
        </w:tabs>
      </w:pPr>
      <w:r>
        <w:t xml:space="preserve">Aanbevolen reisperiode: </w:t>
      </w:r>
      <w:r>
        <w:tab/>
        <w:t>zomer (april – oktober)</w:t>
      </w:r>
    </w:p>
    <w:p w14:paraId="694F8F5B" w14:textId="29A72380" w:rsidR="00244F80" w:rsidRDefault="00E22FBB" w:rsidP="00E22FBB">
      <w:pPr>
        <w:tabs>
          <w:tab w:val="left" w:pos="2268"/>
        </w:tabs>
      </w:pPr>
      <w:r>
        <w:t>Aanbevolen reisduur:</w:t>
      </w:r>
      <w:r>
        <w:tab/>
        <w:t>minimaal 7 dagen bij een dagelijkse rijtijd van ten minste 5 uur</w:t>
      </w:r>
    </w:p>
    <w:p w14:paraId="0C09B90C" w14:textId="418D445E" w:rsidR="00E22FBB" w:rsidRDefault="00E22FBB" w:rsidP="00E22FBB">
      <w:pPr>
        <w:tabs>
          <w:tab w:val="left" w:pos="2268"/>
        </w:tabs>
      </w:pPr>
      <w:r>
        <w:t>Aanbevolen rijrichting:</w:t>
      </w:r>
      <w:r>
        <w:tab/>
        <w:t>in beide richtingen maar bij voorkeur in wijzerszin</w:t>
      </w:r>
    </w:p>
    <w:p w14:paraId="2AB5A1F8" w14:textId="26CBCE2F" w:rsidR="00E22FBB" w:rsidRDefault="00E22FBB" w:rsidP="00E22FBB">
      <w:pPr>
        <w:tabs>
          <w:tab w:val="left" w:pos="2268"/>
        </w:tabs>
      </w:pPr>
      <w:r>
        <w:t>Geschi</w:t>
      </w:r>
      <w:r w:rsidR="00485BC1">
        <w:t>kte voertuigen:</w:t>
      </w:r>
      <w:r w:rsidR="00485BC1">
        <w:tab/>
        <w:t>auto’s en motoren</w:t>
      </w:r>
      <w:r>
        <w:t xml:space="preserve">. Grotere voertuigen moeten rekening houden met </w:t>
      </w:r>
    </w:p>
    <w:p w14:paraId="63849F57" w14:textId="24CB0A97" w:rsidR="00E22FBB" w:rsidRDefault="00E22FBB" w:rsidP="00E22FBB">
      <w:pPr>
        <w:tabs>
          <w:tab w:val="left" w:pos="2268"/>
        </w:tabs>
      </w:pPr>
      <w:r>
        <w:tab/>
        <w:t>beperkingen</w:t>
      </w:r>
    </w:p>
    <w:p w14:paraId="7DFC1052" w14:textId="77777777" w:rsidR="00485BC1" w:rsidRDefault="00485BC1" w:rsidP="00E22FBB">
      <w:pPr>
        <w:tabs>
          <w:tab w:val="left" w:pos="2268"/>
        </w:tabs>
      </w:pPr>
    </w:p>
    <w:p w14:paraId="002691E2" w14:textId="01B8F313" w:rsidR="00244F80" w:rsidRDefault="00485BC1" w:rsidP="002110B5">
      <w:r>
        <w:t xml:space="preserve">Hoogste punt: </w:t>
      </w:r>
      <w:r>
        <w:tab/>
        <w:t>Furkapas</w:t>
      </w:r>
      <w:r w:rsidR="00244F80">
        <w:t>, 2429 m</w:t>
      </w:r>
    </w:p>
    <w:p w14:paraId="2D2D2B51" w14:textId="7C7DD414" w:rsidR="00244F80" w:rsidRDefault="00244F80" w:rsidP="002110B5">
      <w:r>
        <w:t xml:space="preserve">Laagste punt: </w:t>
      </w:r>
      <w:r>
        <w:tab/>
        <w:t>Lago Maggiore, 193 m</w:t>
      </w:r>
    </w:p>
    <w:p w14:paraId="0D00449F" w14:textId="34C65310" w:rsidR="00244F80" w:rsidRDefault="00244F80" w:rsidP="00C42820">
      <w:pPr>
        <w:ind w:left="1416" w:hanging="1416"/>
      </w:pPr>
      <w:r>
        <w:t xml:space="preserve">Bergpassen: </w:t>
      </w:r>
      <w:r>
        <w:tab/>
        <w:t>5</w:t>
      </w:r>
      <w:r w:rsidR="00B010AF">
        <w:t xml:space="preserve"> bergpassen langs de route</w:t>
      </w:r>
      <w:r>
        <w:t>. Flüela (2383 m), Julier (2284 m), San Bernardino (2065 m), Gotthard (2106 m), Furka (2429 m)</w:t>
      </w:r>
    </w:p>
    <w:p w14:paraId="042A5A02" w14:textId="40B682D7" w:rsidR="00C42820" w:rsidRDefault="00C42820" w:rsidP="00C42820">
      <w:pPr>
        <w:ind w:left="1416" w:hanging="1416"/>
      </w:pPr>
      <w:r>
        <w:t>Meren:</w:t>
      </w:r>
      <w:r>
        <w:tab/>
        <w:t xml:space="preserve">22 </w:t>
      </w:r>
      <w:r w:rsidR="00B010AF">
        <w:t xml:space="preserve">meren langs de route </w:t>
      </w:r>
      <w:r>
        <w:t>(groter dan 0,5 km</w:t>
      </w:r>
      <w:r w:rsidRPr="00C42820">
        <w:rPr>
          <w:vertAlign w:val="superscript"/>
        </w:rPr>
        <w:t>2</w:t>
      </w:r>
      <w:r>
        <w:t>)</w:t>
      </w:r>
    </w:p>
    <w:p w14:paraId="25BC0C13" w14:textId="4A0B10B3" w:rsidR="00C42820" w:rsidRPr="00244F80" w:rsidRDefault="00C42820" w:rsidP="00C42820">
      <w:pPr>
        <w:ind w:left="1416" w:hanging="1416"/>
      </w:pPr>
      <w:r>
        <w:t>Unes</w:t>
      </w:r>
      <w:r w:rsidR="00485BC1">
        <w:t>c</w:t>
      </w:r>
      <w:r>
        <w:t>o sites</w:t>
      </w:r>
      <w:r>
        <w:tab/>
        <w:t>11</w:t>
      </w:r>
      <w:r w:rsidR="00B010AF">
        <w:t xml:space="preserve"> Unesco-sites langs de route</w:t>
      </w:r>
      <w:r>
        <w:t xml:space="preserve">. </w:t>
      </w:r>
      <w:r w:rsidR="00B668F8">
        <w:t xml:space="preserve">Het Stichtsgebied met de barokke kathedraal in St. Gallen (sinds 1983), </w:t>
      </w:r>
      <w:r w:rsidR="00483512">
        <w:t xml:space="preserve">Biosfeerreservaat Val Müstair (2010), </w:t>
      </w:r>
      <w:r w:rsidR="00B668F8">
        <w:t xml:space="preserve">Rhätische Bahn Albula/Bernina (sinds 2008), Burchten van Bellinzona (sinds 2000), Monte San Giorgio (sinds 2003), Zwitserse Alpen Jungfrau-Aletsch (sinds 2001), Wijnterrassen Lavaux (sinds 2007), </w:t>
      </w:r>
      <w:r w:rsidR="00D55CA9">
        <w:t>Paalwoningen rond de Alpen (sinds 2011), La Chaux-de-Fonds/Le Locle (sinds 2009), Oude binnenstad van Bern (sinds 1983), Biosfeerreservaat Entlebuch (sinds 2001)</w:t>
      </w:r>
      <w:r w:rsidR="00B668F8">
        <w:t xml:space="preserve"> </w:t>
      </w:r>
    </w:p>
    <w:p w14:paraId="7E12CE8C" w14:textId="77777777" w:rsidR="00244F80" w:rsidRDefault="00244F80" w:rsidP="002110B5">
      <w:pPr>
        <w:rPr>
          <w:b/>
        </w:rPr>
      </w:pPr>
    </w:p>
    <w:p w14:paraId="63FD04F3" w14:textId="77777777" w:rsidR="00D8181C" w:rsidRDefault="00D8181C" w:rsidP="002110B5">
      <w:pPr>
        <w:rPr>
          <w:b/>
        </w:rPr>
      </w:pPr>
    </w:p>
    <w:p w14:paraId="65C8B19E" w14:textId="77777777" w:rsidR="00485BC1" w:rsidRDefault="00485BC1">
      <w:pPr>
        <w:rPr>
          <w:b/>
          <w:sz w:val="24"/>
          <w:szCs w:val="24"/>
        </w:rPr>
      </w:pPr>
      <w:r>
        <w:rPr>
          <w:b/>
          <w:sz w:val="24"/>
          <w:szCs w:val="24"/>
        </w:rPr>
        <w:br w:type="page"/>
      </w:r>
    </w:p>
    <w:p w14:paraId="328ABFAE" w14:textId="55562B51" w:rsidR="00244F80" w:rsidRPr="00372015" w:rsidRDefault="00D8181C" w:rsidP="002110B5">
      <w:pPr>
        <w:rPr>
          <w:b/>
          <w:sz w:val="24"/>
          <w:szCs w:val="24"/>
        </w:rPr>
      </w:pPr>
      <w:r w:rsidRPr="00372015">
        <w:rPr>
          <w:b/>
          <w:sz w:val="24"/>
          <w:szCs w:val="24"/>
        </w:rPr>
        <w:lastRenderedPageBreak/>
        <w:t xml:space="preserve">De 9 etappes van de </w:t>
      </w:r>
      <w:r w:rsidR="00BB58B6" w:rsidRPr="00372015">
        <w:rPr>
          <w:b/>
          <w:sz w:val="24"/>
          <w:szCs w:val="24"/>
        </w:rPr>
        <w:t xml:space="preserve">Grand Tour of Switzerland </w:t>
      </w:r>
    </w:p>
    <w:p w14:paraId="0553D91D" w14:textId="77777777" w:rsidR="00382C04" w:rsidRDefault="00382C04" w:rsidP="002110B5">
      <w:pPr>
        <w:rPr>
          <w:b/>
        </w:rPr>
      </w:pPr>
    </w:p>
    <w:p w14:paraId="7AAF8EF0" w14:textId="032D327F" w:rsidR="00810848" w:rsidRDefault="00BB58B6" w:rsidP="00D8181C">
      <w:pPr>
        <w:rPr>
          <w:smallCaps/>
        </w:rPr>
      </w:pPr>
      <w:r>
        <w:rPr>
          <w:smallCaps/>
        </w:rPr>
        <w:t>1.</w:t>
      </w:r>
      <w:r w:rsidR="00663C37">
        <w:rPr>
          <w:smallCaps/>
        </w:rPr>
        <w:t xml:space="preserve"> </w:t>
      </w:r>
      <w:r w:rsidR="00D8181C" w:rsidRPr="00604E2F">
        <w:rPr>
          <w:smallCaps/>
        </w:rPr>
        <w:t>Basel-Neuchâtel</w:t>
      </w:r>
      <w:r w:rsidR="00663C37">
        <w:rPr>
          <w:smallCaps/>
        </w:rPr>
        <w:t xml:space="preserve"> </w:t>
      </w:r>
      <w:r w:rsidR="003972F5">
        <w:rPr>
          <w:smallCaps/>
        </w:rPr>
        <w:t>: van kunst tot horloges</w:t>
      </w:r>
    </w:p>
    <w:p w14:paraId="6BAE3A96" w14:textId="77777777" w:rsidR="00810848" w:rsidRDefault="00810848" w:rsidP="00D8181C">
      <w:pPr>
        <w:rPr>
          <w:smallCaps/>
        </w:rPr>
      </w:pPr>
    </w:p>
    <w:p w14:paraId="7B0EB447" w14:textId="77F6D99F" w:rsidR="00D8181C" w:rsidRPr="00663C37" w:rsidRDefault="00D8181C" w:rsidP="00D8181C">
      <w:pPr>
        <w:rPr>
          <w:smallCaps/>
        </w:rPr>
      </w:pPr>
      <w:r>
        <w:t>ca. 160 km, ca. 3u20</w:t>
      </w:r>
      <w:r w:rsidR="00BC0D1A">
        <w:t xml:space="preserve">  </w:t>
      </w:r>
    </w:p>
    <w:p w14:paraId="66BD5485" w14:textId="77777777" w:rsidR="00EF2548" w:rsidRDefault="00EF2548" w:rsidP="00D8181C"/>
    <w:p w14:paraId="1DC12212" w14:textId="7E7B6C34" w:rsidR="00663C37" w:rsidRPr="00810848" w:rsidRDefault="00685426" w:rsidP="00D8181C">
      <w:pPr>
        <w:rPr>
          <w:b/>
        </w:rPr>
      </w:pPr>
      <w:r w:rsidRPr="00810848">
        <w:rPr>
          <w:b/>
        </w:rPr>
        <w:t>Enkele h</w:t>
      </w:r>
      <w:r w:rsidR="00810848">
        <w:rPr>
          <w:b/>
        </w:rPr>
        <w:t>ighlights</w:t>
      </w:r>
    </w:p>
    <w:p w14:paraId="1544DD9D" w14:textId="77777777" w:rsidR="00663C37" w:rsidRDefault="00663C37" w:rsidP="00D8181C"/>
    <w:p w14:paraId="7CA98CA3" w14:textId="5194E075" w:rsidR="00885FE5" w:rsidRPr="00885FE5" w:rsidRDefault="00885FE5" w:rsidP="00D8181C">
      <w:r w:rsidRPr="00885FE5">
        <w:t>Basel</w:t>
      </w:r>
    </w:p>
    <w:p w14:paraId="25C06784" w14:textId="2066B509" w:rsidR="00885FE5" w:rsidRDefault="00885FE5" w:rsidP="00D8181C">
      <w:pPr>
        <w:rPr>
          <w:rFonts w:cs="Arial"/>
          <w:color w:val="262626"/>
          <w:lang w:val="en-US"/>
        </w:rPr>
      </w:pPr>
      <w:r w:rsidRPr="00885FE5">
        <w:rPr>
          <w:rFonts w:cs="Arial"/>
          <w:color w:val="262626"/>
          <w:lang w:val="en-US"/>
        </w:rPr>
        <w:t>Basel is de oudste universiteitsstad van Zwitserland. Historische symbolen van de stad zijn het grote marktplein met het rijk versierde stadhuis van rode zandsteen alsook de laat-romaans-gotische domkerk. Op een wandeling door de oude binnenstad, langs boetiekjes, antieke boekenwinkels, maar ook winkels van moderne designers is het de moeite waard even iets naar het "Läckerli Huus" te gaan om de traditionele Basler honingkoek te proberen. Basel heeft zin voor traditie en staat tegelijkertijd open, hetgeen blijkt uit de vele moderne bouwwer</w:t>
      </w:r>
      <w:r w:rsidR="00D40A6F">
        <w:rPr>
          <w:rFonts w:cs="Arial"/>
          <w:color w:val="262626"/>
          <w:lang w:val="en-US"/>
        </w:rPr>
        <w:t>ken van internationaal gerenommeerde</w:t>
      </w:r>
      <w:r w:rsidRPr="00885FE5">
        <w:rPr>
          <w:rFonts w:cs="Arial"/>
          <w:color w:val="262626"/>
          <w:lang w:val="en-US"/>
        </w:rPr>
        <w:t xml:space="preserve"> architecten als Herzog &amp; de Meuron,</w:t>
      </w:r>
      <w:bookmarkStart w:id="0" w:name="_GoBack"/>
      <w:bookmarkEnd w:id="0"/>
      <w:r w:rsidRPr="00885FE5">
        <w:rPr>
          <w:rFonts w:cs="Arial"/>
          <w:color w:val="262626"/>
          <w:lang w:val="en-US"/>
        </w:rPr>
        <w:t xml:space="preserve"> Mario Botta, Diener &amp; Diener of Richard Meyer.</w:t>
      </w:r>
    </w:p>
    <w:p w14:paraId="3BAA91F2" w14:textId="58A5FC03" w:rsidR="00EF6761" w:rsidRDefault="00EF6761" w:rsidP="00D8181C">
      <w:pPr>
        <w:rPr>
          <w:rFonts w:cs="Arial"/>
          <w:color w:val="262626"/>
          <w:lang w:val="en-US"/>
        </w:rPr>
      </w:pPr>
      <w:r>
        <w:rPr>
          <w:rFonts w:cs="Arial"/>
          <w:color w:val="262626"/>
          <w:lang w:val="en-US"/>
        </w:rPr>
        <w:t>Op 37km</w:t>
      </w:r>
      <w:r w:rsidRPr="00EF6761">
        <w:rPr>
          <w:rFonts w:cs="Arial"/>
          <w:color w:val="262626"/>
          <w:vertAlign w:val="superscript"/>
          <w:lang w:val="en-US"/>
        </w:rPr>
        <w:t>2</w:t>
      </w:r>
      <w:r>
        <w:rPr>
          <w:rFonts w:cs="Arial"/>
          <w:color w:val="262626"/>
          <w:lang w:val="en-US"/>
        </w:rPr>
        <w:t xml:space="preserve"> vind je hier maar liefst 40 musea waaronder </w:t>
      </w:r>
      <w:r w:rsidRPr="00EF6761">
        <w:rPr>
          <w:rFonts w:cs="Arial"/>
          <w:color w:val="262626"/>
          <w:lang w:val="en-US"/>
        </w:rPr>
        <w:t xml:space="preserve">het Kunstmuseum Basel, het </w:t>
      </w:r>
      <w:r w:rsidR="005F1BED">
        <w:rPr>
          <w:rFonts w:cs="Arial"/>
          <w:color w:val="262626"/>
          <w:lang w:val="en-US"/>
        </w:rPr>
        <w:t>M</w:t>
      </w:r>
      <w:r w:rsidRPr="00EF6761">
        <w:rPr>
          <w:rFonts w:cs="Arial"/>
          <w:color w:val="262626"/>
          <w:lang w:val="en-US"/>
        </w:rPr>
        <w:t>useum Jean Tinguely, de Fondation Beyeler en het Museum der Kulturen</w:t>
      </w:r>
      <w:r w:rsidR="005F1BED">
        <w:rPr>
          <w:rFonts w:cs="Arial"/>
          <w:color w:val="262626"/>
          <w:lang w:val="en-US"/>
        </w:rPr>
        <w:t>. Ook de international kunstmarkt Art Basel is</w:t>
      </w:r>
      <w:r w:rsidRPr="00EF6761">
        <w:rPr>
          <w:rFonts w:cs="Arial"/>
          <w:color w:val="262626"/>
          <w:lang w:val="en-US"/>
        </w:rPr>
        <w:t xml:space="preserve"> internationaal </w:t>
      </w:r>
      <w:r w:rsidR="005F1BED">
        <w:rPr>
          <w:rFonts w:cs="Arial"/>
          <w:color w:val="262626"/>
          <w:lang w:val="en-US"/>
        </w:rPr>
        <w:t>bekend.</w:t>
      </w:r>
    </w:p>
    <w:p w14:paraId="1B16E4EF" w14:textId="4D2AE394" w:rsidR="005F1BED" w:rsidRPr="005F1BED" w:rsidRDefault="005F1BED" w:rsidP="00D8181C">
      <w:r w:rsidRPr="005F1BED">
        <w:rPr>
          <w:rFonts w:cs="Arial"/>
          <w:color w:val="262626"/>
          <w:lang w:val="en-US"/>
        </w:rPr>
        <w:t xml:space="preserve">Belangrijkste volksfeest voor de inwoners van Basel is de Fasnacht (carnival van Basel). Op de maandag na Aswoensdag ontwaakt de stad met de "Morgenstraich". Precies om vier uur 's morgens gaan alle lampen in de stad uit en begint </w:t>
      </w:r>
      <w:r>
        <w:rPr>
          <w:rFonts w:cs="Arial"/>
          <w:color w:val="262626"/>
          <w:lang w:val="en-US"/>
        </w:rPr>
        <w:t xml:space="preserve">een groot feest. </w:t>
      </w:r>
    </w:p>
    <w:p w14:paraId="5CDE7E62" w14:textId="6F0AC54F" w:rsidR="00885FE5" w:rsidRDefault="00485BC1" w:rsidP="00D8181C">
      <w:hyperlink r:id="rId10" w:history="1">
        <w:r w:rsidRPr="004B615B">
          <w:rPr>
            <w:rStyle w:val="Hyperlink"/>
            <w:rFonts w:cstheme="minorBidi"/>
          </w:rPr>
          <w:t>http://www.myswitzerland.com/nl-nl/basel.html</w:t>
        </w:r>
      </w:hyperlink>
      <w:r w:rsidR="005F1BED">
        <w:t xml:space="preserve">   </w:t>
      </w:r>
      <w:hyperlink r:id="rId11" w:history="1">
        <w:r w:rsidR="005F1BED" w:rsidRPr="00FB1253">
          <w:rPr>
            <w:rStyle w:val="Hyperlink"/>
            <w:rFonts w:cstheme="minorBidi"/>
          </w:rPr>
          <w:t>www.basel.com</w:t>
        </w:r>
      </w:hyperlink>
      <w:r w:rsidR="005F1BED">
        <w:t xml:space="preserve"> </w:t>
      </w:r>
    </w:p>
    <w:p w14:paraId="7D5BB7B1" w14:textId="77777777" w:rsidR="005F1BED" w:rsidRPr="005F1BED" w:rsidRDefault="005F1BED" w:rsidP="00D8181C"/>
    <w:p w14:paraId="310ED5A5" w14:textId="1D188AE3" w:rsidR="00885FE5" w:rsidRPr="00D02628" w:rsidRDefault="00885FE5" w:rsidP="00D8181C">
      <w:r w:rsidRPr="00D02628">
        <w:t>La Chaux-de-Fonds en Le Locle (UNESCO)</w:t>
      </w:r>
    </w:p>
    <w:p w14:paraId="21C571FB" w14:textId="764C26D1" w:rsidR="00D40A6F" w:rsidRPr="00B20E3B" w:rsidRDefault="00B20E3B" w:rsidP="00D8181C">
      <w:pPr>
        <w:rPr>
          <w:rFonts w:asciiTheme="minorHAnsi" w:hAnsiTheme="minorHAnsi" w:cstheme="minorHAnsi"/>
          <w:color w:val="262626"/>
          <w:lang w:val="en-US"/>
        </w:rPr>
      </w:pPr>
      <w:r w:rsidRPr="00B20E3B">
        <w:rPr>
          <w:rFonts w:asciiTheme="minorHAnsi" w:hAnsiTheme="minorHAnsi" w:cstheme="minorHAnsi"/>
          <w:color w:val="262626"/>
          <w:lang w:val="en-US"/>
        </w:rPr>
        <w:t>La Chaux-de-Fonds, geboortestad van Le Corbusier, was meer dan 100 jaar lang het wereldwijde centrum van de uurwerkindustrie. Logisch, dat hier dan ook het eerste, door deze wereldberoemde architect gebouwde, huis</w:t>
      </w:r>
      <w:r>
        <w:rPr>
          <w:rFonts w:asciiTheme="minorHAnsi" w:hAnsiTheme="minorHAnsi" w:cstheme="minorHAnsi"/>
          <w:color w:val="262626"/>
          <w:lang w:val="en-US"/>
        </w:rPr>
        <w:t xml:space="preserve"> ‘La Maison Blanche’</w:t>
      </w:r>
      <w:r w:rsidRPr="00B20E3B">
        <w:rPr>
          <w:rFonts w:asciiTheme="minorHAnsi" w:hAnsiTheme="minorHAnsi" w:cstheme="minorHAnsi"/>
          <w:color w:val="262626"/>
          <w:lang w:val="en-US"/>
        </w:rPr>
        <w:t xml:space="preserve"> en het internationale uurwerkmuseum </w:t>
      </w:r>
      <w:r>
        <w:rPr>
          <w:rFonts w:asciiTheme="minorHAnsi" w:hAnsiTheme="minorHAnsi" w:cstheme="minorHAnsi"/>
          <w:color w:val="262626"/>
          <w:lang w:val="en-US"/>
        </w:rPr>
        <w:t xml:space="preserve">(MIH) </w:t>
      </w:r>
      <w:r w:rsidRPr="00B20E3B">
        <w:rPr>
          <w:rFonts w:asciiTheme="minorHAnsi" w:hAnsiTheme="minorHAnsi" w:cstheme="minorHAnsi"/>
          <w:color w:val="262626"/>
          <w:lang w:val="en-US"/>
        </w:rPr>
        <w:t xml:space="preserve">te vinden zijn. </w:t>
      </w:r>
      <w:r w:rsidR="00D3538D">
        <w:rPr>
          <w:rFonts w:asciiTheme="minorHAnsi" w:hAnsiTheme="minorHAnsi" w:cstheme="minorHAnsi"/>
          <w:color w:val="262626"/>
          <w:lang w:val="en-US"/>
        </w:rPr>
        <w:t>Met zijn unieke stadsbeeld in schaakbordpatroon behoort La Chaux-de-Fonds tot het Unesco Werelderfgoed</w:t>
      </w:r>
    </w:p>
    <w:p w14:paraId="4C0C560C" w14:textId="1FF59861" w:rsidR="001F7C21" w:rsidRPr="001F7C21" w:rsidRDefault="00485BC1" w:rsidP="00D8181C">
      <w:pPr>
        <w:rPr>
          <w:rFonts w:asciiTheme="minorHAnsi" w:hAnsiTheme="minorHAnsi" w:cstheme="minorHAnsi"/>
          <w:color w:val="0000FF"/>
          <w:u w:val="single"/>
        </w:rPr>
      </w:pPr>
      <w:hyperlink r:id="rId12" w:history="1">
        <w:r w:rsidRPr="004B615B">
          <w:rPr>
            <w:rStyle w:val="Hyperlink"/>
            <w:rFonts w:asciiTheme="minorHAnsi" w:hAnsiTheme="minorHAnsi" w:cstheme="minorHAnsi"/>
          </w:rPr>
          <w:t>http://www.myswitzerland.com/nl-nl/la-chaux-de-fonds.html</w:t>
        </w:r>
      </w:hyperlink>
      <w:r w:rsidR="001F7C21">
        <w:rPr>
          <w:rStyle w:val="Hyperlink"/>
          <w:rFonts w:asciiTheme="minorHAnsi" w:hAnsiTheme="minorHAnsi" w:cstheme="minorHAnsi"/>
        </w:rPr>
        <w:t xml:space="preserve">  </w:t>
      </w:r>
    </w:p>
    <w:p w14:paraId="55C6993F" w14:textId="37919BFB" w:rsidR="00FD0E70" w:rsidRDefault="006762E7" w:rsidP="00D8181C">
      <w:pPr>
        <w:rPr>
          <w:rFonts w:asciiTheme="minorHAnsi" w:hAnsiTheme="minorHAnsi" w:cstheme="minorHAnsi"/>
        </w:rPr>
      </w:pPr>
      <w:hyperlink r:id="rId13" w:history="1">
        <w:r w:rsidR="00F2729E" w:rsidRPr="001075F2">
          <w:rPr>
            <w:rStyle w:val="Hyperlink"/>
            <w:rFonts w:asciiTheme="minorHAnsi" w:hAnsiTheme="minorHAnsi" w:cstheme="minorHAnsi"/>
          </w:rPr>
          <w:t>www.mih.ch</w:t>
        </w:r>
      </w:hyperlink>
      <w:r w:rsidR="00F2729E">
        <w:rPr>
          <w:rFonts w:asciiTheme="minorHAnsi" w:hAnsiTheme="minorHAnsi" w:cstheme="minorHAnsi"/>
        </w:rPr>
        <w:t xml:space="preserve"> </w:t>
      </w:r>
      <w:r w:rsidR="00B20E3B">
        <w:rPr>
          <w:rFonts w:asciiTheme="minorHAnsi" w:hAnsiTheme="minorHAnsi" w:cstheme="minorHAnsi"/>
        </w:rPr>
        <w:t xml:space="preserve"> </w:t>
      </w:r>
      <w:hyperlink r:id="rId14" w:history="1">
        <w:r w:rsidR="00B20E3B" w:rsidRPr="00FB1253">
          <w:rPr>
            <w:rStyle w:val="Hyperlink"/>
            <w:rFonts w:asciiTheme="minorHAnsi" w:hAnsiTheme="minorHAnsi" w:cstheme="minorHAnsi"/>
          </w:rPr>
          <w:t>www.neuchateltourisme.ch</w:t>
        </w:r>
      </w:hyperlink>
      <w:r w:rsidR="00B20E3B">
        <w:rPr>
          <w:rFonts w:asciiTheme="minorHAnsi" w:hAnsiTheme="minorHAnsi" w:cstheme="minorHAnsi"/>
        </w:rPr>
        <w:t xml:space="preserve"> </w:t>
      </w:r>
    </w:p>
    <w:p w14:paraId="6025B8C3" w14:textId="77777777" w:rsidR="00DA10A3" w:rsidRDefault="00DA10A3" w:rsidP="00D8181C">
      <w:pPr>
        <w:rPr>
          <w:rFonts w:asciiTheme="minorHAnsi" w:hAnsiTheme="minorHAnsi" w:cstheme="minorHAnsi"/>
        </w:rPr>
      </w:pPr>
    </w:p>
    <w:p w14:paraId="5984E4DE" w14:textId="5F23B68E" w:rsidR="00DA10A3" w:rsidRDefault="00DA10A3" w:rsidP="00DA10A3">
      <w:pPr>
        <w:rPr>
          <w:rFonts w:cs="Arial"/>
          <w:lang w:val="nl-NL"/>
        </w:rPr>
      </w:pPr>
      <w:r>
        <w:rPr>
          <w:rFonts w:asciiTheme="minorHAnsi" w:hAnsiTheme="minorHAnsi" w:cstheme="minorHAnsi"/>
          <w:lang w:val="en-US"/>
        </w:rPr>
        <w:t xml:space="preserve">Espace Horloger </w:t>
      </w:r>
      <w:r w:rsidR="00B3253A">
        <w:rPr>
          <w:rFonts w:asciiTheme="minorHAnsi" w:hAnsiTheme="minorHAnsi" w:cstheme="minorHAnsi"/>
          <w:lang w:val="en-US"/>
        </w:rPr>
        <w:t>in Le Locle</w:t>
      </w:r>
      <w:r>
        <w:rPr>
          <w:rFonts w:asciiTheme="minorHAnsi" w:hAnsiTheme="minorHAnsi" w:cstheme="minorHAnsi"/>
          <w:lang w:val="en-US"/>
        </w:rPr>
        <w:br/>
      </w:r>
      <w:r>
        <w:rPr>
          <w:rFonts w:cs="Arial"/>
          <w:lang w:val="nl-NL"/>
        </w:rPr>
        <w:t xml:space="preserve">L’Espace Horloger in Le Locle vertelt de geschiedenis van de horloge industrie. </w:t>
      </w:r>
      <w:r w:rsidR="00B3253A" w:rsidRPr="00B20E3B">
        <w:rPr>
          <w:rFonts w:asciiTheme="minorHAnsi" w:hAnsiTheme="minorHAnsi" w:cstheme="minorHAnsi"/>
          <w:color w:val="262626"/>
          <w:lang w:val="en-US"/>
        </w:rPr>
        <w:t xml:space="preserve">In de heuvels bij Le Locle </w:t>
      </w:r>
      <w:r w:rsidR="00B3253A">
        <w:rPr>
          <w:rFonts w:asciiTheme="minorHAnsi" w:hAnsiTheme="minorHAnsi" w:cstheme="minorHAnsi"/>
          <w:color w:val="262626"/>
          <w:lang w:val="en-US"/>
        </w:rPr>
        <w:t>herbergt het Musée d’Horlogerie du Locle</w:t>
      </w:r>
      <w:r w:rsidR="00B3253A" w:rsidRPr="00B20E3B">
        <w:rPr>
          <w:rFonts w:asciiTheme="minorHAnsi" w:hAnsiTheme="minorHAnsi" w:cstheme="minorHAnsi"/>
          <w:color w:val="262626"/>
          <w:lang w:val="en-US"/>
        </w:rPr>
        <w:t xml:space="preserve"> </w:t>
      </w:r>
      <w:r w:rsidR="00B3253A">
        <w:rPr>
          <w:rFonts w:asciiTheme="minorHAnsi" w:hAnsiTheme="minorHAnsi" w:cstheme="minorHAnsi"/>
          <w:color w:val="262626"/>
          <w:lang w:val="en-US"/>
        </w:rPr>
        <w:t xml:space="preserve">(Château des Monts), </w:t>
      </w:r>
      <w:r w:rsidR="00B3253A" w:rsidRPr="00B20E3B">
        <w:rPr>
          <w:rFonts w:asciiTheme="minorHAnsi" w:hAnsiTheme="minorHAnsi" w:cstheme="minorHAnsi"/>
          <w:color w:val="262626"/>
          <w:lang w:val="en-US"/>
        </w:rPr>
        <w:t xml:space="preserve">een magnifieke woning in Lodewijk XVI-stijl een </w:t>
      </w:r>
      <w:r w:rsidR="00B3253A">
        <w:rPr>
          <w:rFonts w:asciiTheme="minorHAnsi" w:hAnsiTheme="minorHAnsi" w:cstheme="minorHAnsi"/>
          <w:color w:val="262626"/>
          <w:lang w:val="en-US"/>
        </w:rPr>
        <w:t>prachtige</w:t>
      </w:r>
      <w:r w:rsidR="00B3253A" w:rsidRPr="00B20E3B">
        <w:rPr>
          <w:rFonts w:asciiTheme="minorHAnsi" w:hAnsiTheme="minorHAnsi" w:cstheme="minorHAnsi"/>
          <w:color w:val="262626"/>
          <w:lang w:val="en-US"/>
        </w:rPr>
        <w:t xml:space="preserve"> collectie uurwerken.</w:t>
      </w:r>
      <w:r w:rsidR="00B3253A">
        <w:rPr>
          <w:rFonts w:asciiTheme="minorHAnsi" w:hAnsiTheme="minorHAnsi" w:cstheme="minorHAnsi"/>
          <w:color w:val="262626"/>
          <w:lang w:val="en-US"/>
        </w:rPr>
        <w:t xml:space="preserve"> </w:t>
      </w:r>
      <w:r>
        <w:rPr>
          <w:rFonts w:cs="Arial"/>
          <w:lang w:val="nl-NL"/>
        </w:rPr>
        <w:t xml:space="preserve">La Maison du Bois </w:t>
      </w:r>
      <w:r w:rsidR="00B3253A">
        <w:rPr>
          <w:rFonts w:cs="Arial"/>
          <w:lang w:val="nl-NL"/>
        </w:rPr>
        <w:t xml:space="preserve">in Le Locle </w:t>
      </w:r>
      <w:r>
        <w:rPr>
          <w:rFonts w:cs="Arial"/>
          <w:lang w:val="nl-NL"/>
        </w:rPr>
        <w:t xml:space="preserve">is in een voormalig huisje van een horlogemaker dat werd ingericht als B&amp;B. </w:t>
      </w:r>
    </w:p>
    <w:p w14:paraId="4D439D26" w14:textId="18E61F8A" w:rsidR="00885FE5" w:rsidRPr="00B3253A" w:rsidRDefault="006762E7" w:rsidP="00B3253A">
      <w:pPr>
        <w:widowControl w:val="0"/>
        <w:autoSpaceDE w:val="0"/>
        <w:autoSpaceDN w:val="0"/>
        <w:adjustRightInd w:val="0"/>
        <w:spacing w:after="240"/>
        <w:rPr>
          <w:rFonts w:asciiTheme="minorHAnsi" w:hAnsiTheme="minorHAnsi" w:cstheme="minorHAnsi"/>
          <w:lang w:val="en-US"/>
        </w:rPr>
      </w:pPr>
      <w:hyperlink r:id="rId15" w:history="1">
        <w:r w:rsidR="00DA10A3" w:rsidRPr="001075F2">
          <w:rPr>
            <w:rStyle w:val="Hyperlink"/>
            <w:rFonts w:asciiTheme="minorHAnsi" w:hAnsiTheme="minorHAnsi" w:cstheme="minorHAnsi"/>
            <w:lang w:val="en-US"/>
          </w:rPr>
          <w:t>www.espacehorloger.ch</w:t>
        </w:r>
      </w:hyperlink>
      <w:r w:rsidR="00DA10A3">
        <w:rPr>
          <w:rFonts w:asciiTheme="minorHAnsi" w:hAnsiTheme="minorHAnsi" w:cstheme="minorHAnsi"/>
          <w:lang w:val="en-US"/>
        </w:rPr>
        <w:t xml:space="preserve">  </w:t>
      </w:r>
      <w:hyperlink r:id="rId16" w:history="1">
        <w:r w:rsidR="00DA10A3" w:rsidRPr="001075F2">
          <w:rPr>
            <w:rStyle w:val="Hyperlink"/>
            <w:rFonts w:asciiTheme="minorHAnsi" w:hAnsiTheme="minorHAnsi" w:cstheme="minorHAnsi"/>
            <w:lang w:val="en-US"/>
          </w:rPr>
          <w:t>www.mhl-monts.ch</w:t>
        </w:r>
      </w:hyperlink>
      <w:r w:rsidR="00DA10A3">
        <w:rPr>
          <w:rFonts w:asciiTheme="minorHAnsi" w:hAnsiTheme="minorHAnsi" w:cstheme="minorHAnsi"/>
          <w:lang w:val="en-US"/>
        </w:rPr>
        <w:t xml:space="preserve">  </w:t>
      </w:r>
      <w:hyperlink r:id="rId17" w:history="1">
        <w:r w:rsidR="00B3253A" w:rsidRPr="001075F2">
          <w:rPr>
            <w:rStyle w:val="Hyperlink"/>
            <w:rFonts w:asciiTheme="minorHAnsi" w:hAnsiTheme="minorHAnsi" w:cstheme="minorHAnsi"/>
            <w:lang w:val="en-US"/>
          </w:rPr>
          <w:t>www.maisondubois.ch</w:t>
        </w:r>
      </w:hyperlink>
      <w:r w:rsidR="00B3253A">
        <w:rPr>
          <w:rFonts w:asciiTheme="minorHAnsi" w:hAnsiTheme="minorHAnsi" w:cstheme="minorHAnsi"/>
          <w:lang w:val="en-US"/>
        </w:rPr>
        <w:t xml:space="preserve"> </w:t>
      </w:r>
    </w:p>
    <w:p w14:paraId="6B0E8FEC" w14:textId="2907B38F" w:rsidR="00C551BC" w:rsidRDefault="00C551BC" w:rsidP="00D8181C">
      <w:r>
        <w:t>St. Ursanne</w:t>
      </w:r>
    </w:p>
    <w:p w14:paraId="27803ED5" w14:textId="3C5CD97D" w:rsidR="00C551BC" w:rsidRPr="00DD033B" w:rsidRDefault="00DD033B" w:rsidP="00D8181C">
      <w:pPr>
        <w:rPr>
          <w:rFonts w:asciiTheme="minorHAnsi" w:hAnsiTheme="minorHAnsi" w:cstheme="minorHAnsi"/>
        </w:rPr>
      </w:pPr>
      <w:r w:rsidRPr="00DD033B">
        <w:rPr>
          <w:rFonts w:asciiTheme="minorHAnsi" w:hAnsiTheme="minorHAnsi" w:cstheme="minorHAnsi"/>
          <w:color w:val="262626"/>
          <w:lang w:val="en-US"/>
        </w:rPr>
        <w:t>Volgens de legende is de stichting van de kleine stad St-Ursanne te danken aan de Ierse monnik Ursicinus, die als kluizenaar op dit afgelegen stukje aarde leefde.</w:t>
      </w:r>
      <w:r>
        <w:rPr>
          <w:rFonts w:asciiTheme="minorHAnsi" w:hAnsiTheme="minorHAnsi" w:cstheme="minorHAnsi"/>
          <w:color w:val="262626"/>
          <w:lang w:val="en-US"/>
        </w:rPr>
        <w:t xml:space="preserve"> </w:t>
      </w:r>
      <w:r w:rsidRPr="00DD033B">
        <w:rPr>
          <w:rFonts w:cs="Arial"/>
          <w:color w:val="262626"/>
          <w:lang w:val="en-US"/>
        </w:rPr>
        <w:t xml:space="preserve">Tegenwoordig wonen hier weliswaar honderden mensen, maar nog altijd is St-Ursanne aan de oever van de Doubs een oase van rust en </w:t>
      </w:r>
      <w:r w:rsidRPr="00DD033B">
        <w:rPr>
          <w:rFonts w:cs="Arial"/>
          <w:color w:val="262626"/>
          <w:lang w:val="en-US"/>
        </w:rPr>
        <w:lastRenderedPageBreak/>
        <w:t>ontspanning. Het schilderachtige stadje bestaat voornamelijk uit middeleeuwse gebouwen, huizen uit de veertiende tot de zestiende eeuw en een indrukwekkende kloosterkerk uit de twaalfde tot de veertiende eeuw.</w:t>
      </w:r>
      <w:r>
        <w:rPr>
          <w:rFonts w:cs="Arial"/>
          <w:color w:val="262626"/>
          <w:lang w:val="en-US"/>
        </w:rPr>
        <w:t xml:space="preserve"> In de buurt ligt ook het Natuurreservaat Clos de Doubs.</w:t>
      </w:r>
    </w:p>
    <w:p w14:paraId="7DF72899" w14:textId="30A4A757" w:rsidR="00C551BC" w:rsidRDefault="00485BC1" w:rsidP="00D8181C">
      <w:hyperlink r:id="rId18" w:history="1">
        <w:r w:rsidRPr="004B615B">
          <w:rPr>
            <w:rStyle w:val="Hyperlink"/>
            <w:rFonts w:cstheme="minorBidi"/>
          </w:rPr>
          <w:t>http://www.myswitzerland.com/nl-nl/st-ursanne-clos-du-doubs.html</w:t>
        </w:r>
      </w:hyperlink>
      <w:r w:rsidR="00DD033B">
        <w:t xml:space="preserve"> </w:t>
      </w:r>
    </w:p>
    <w:p w14:paraId="7D38E908" w14:textId="77777777" w:rsidR="00DD033B" w:rsidRDefault="00DD033B" w:rsidP="00D8181C"/>
    <w:p w14:paraId="0B50C934" w14:textId="77777777" w:rsidR="00DD033B" w:rsidRPr="00DD033B" w:rsidRDefault="00DD033B" w:rsidP="00D8181C"/>
    <w:p w14:paraId="0AD5551B" w14:textId="77777777" w:rsidR="00485BC1" w:rsidRDefault="00485BC1">
      <w:r>
        <w:br w:type="page"/>
      </w:r>
    </w:p>
    <w:p w14:paraId="5FF30BD0" w14:textId="5F52E984" w:rsidR="00810848" w:rsidRDefault="00D8181C" w:rsidP="00D8181C">
      <w:pPr>
        <w:rPr>
          <w:smallCaps/>
          <w:highlight w:val="yellow"/>
        </w:rPr>
      </w:pPr>
      <w:r>
        <w:lastRenderedPageBreak/>
        <w:t>2.</w:t>
      </w:r>
      <w:r w:rsidR="008E003C">
        <w:t xml:space="preserve"> </w:t>
      </w:r>
      <w:r w:rsidRPr="00D02628">
        <w:rPr>
          <w:smallCaps/>
        </w:rPr>
        <w:t>Neuchâtel-Bern</w:t>
      </w:r>
      <w:r w:rsidR="008E003C" w:rsidRPr="00D02628">
        <w:rPr>
          <w:smallCaps/>
        </w:rPr>
        <w:t xml:space="preserve"> </w:t>
      </w:r>
      <w:r w:rsidR="003972F5">
        <w:rPr>
          <w:smallCaps/>
        </w:rPr>
        <w:t>: van meren tot de top of Europe</w:t>
      </w:r>
    </w:p>
    <w:p w14:paraId="7E23A591" w14:textId="77777777" w:rsidR="00810848" w:rsidRDefault="00810848" w:rsidP="00D8181C">
      <w:pPr>
        <w:rPr>
          <w:smallCaps/>
          <w:highlight w:val="yellow"/>
        </w:rPr>
      </w:pPr>
    </w:p>
    <w:p w14:paraId="0A7CFD28" w14:textId="01B14FAD" w:rsidR="00D8181C" w:rsidRDefault="00D8181C" w:rsidP="00D8181C">
      <w:r w:rsidRPr="00810848">
        <w:t>ca. 250 km, ca. 5u20</w:t>
      </w:r>
      <w:r w:rsidR="00810848">
        <w:t xml:space="preserve"> </w:t>
      </w:r>
      <w:r w:rsidR="008E003C" w:rsidRPr="00810848">
        <w:t xml:space="preserve"> </w:t>
      </w:r>
    </w:p>
    <w:p w14:paraId="6A1B2744" w14:textId="77777777" w:rsidR="008E003C" w:rsidRDefault="008E003C" w:rsidP="00D8181C"/>
    <w:p w14:paraId="5647A6F5" w14:textId="04A216E4" w:rsidR="008E003C" w:rsidRPr="006720F1" w:rsidRDefault="006720F1" w:rsidP="00D8181C">
      <w:pPr>
        <w:rPr>
          <w:b/>
        </w:rPr>
      </w:pPr>
      <w:r>
        <w:rPr>
          <w:b/>
        </w:rPr>
        <w:t>Enkele highlights</w:t>
      </w:r>
    </w:p>
    <w:p w14:paraId="3D62B961" w14:textId="77777777" w:rsidR="00CA6244" w:rsidRDefault="00CA6244" w:rsidP="00D8181C"/>
    <w:p w14:paraId="0F6EA3EB" w14:textId="61BD4568" w:rsidR="00CA6244" w:rsidRDefault="00C235AD" w:rsidP="00D8181C">
      <w:r>
        <w:t>Neuchâtel</w:t>
      </w:r>
    </w:p>
    <w:p w14:paraId="61315A51" w14:textId="79E669AE" w:rsidR="00CA6244" w:rsidRDefault="00C235AD" w:rsidP="00CA6244">
      <w:r>
        <w:rPr>
          <w:rFonts w:cs="Arial"/>
          <w:color w:val="262626"/>
          <w:lang w:val="en-US"/>
        </w:rPr>
        <w:t>De universiteitsstad Neuchâtel</w:t>
      </w:r>
      <w:r w:rsidRPr="00C235AD">
        <w:rPr>
          <w:rFonts w:cs="Arial"/>
          <w:color w:val="262626"/>
          <w:lang w:val="en-US"/>
        </w:rPr>
        <w:t xml:space="preserve"> ligt aan de noordoevers van het gelijknamige meer. Het middeleeuwse centrum, het kasteel en de Kollegiatskerk uit de twaalfde eeuw dragen</w:t>
      </w:r>
      <w:r>
        <w:rPr>
          <w:rFonts w:cs="Arial"/>
          <w:color w:val="262626"/>
          <w:lang w:val="en-US"/>
        </w:rPr>
        <w:t xml:space="preserve"> bij aan de charme van deze stad</w:t>
      </w:r>
      <w:r w:rsidRPr="00C235AD">
        <w:rPr>
          <w:rFonts w:cs="Arial"/>
          <w:color w:val="262626"/>
          <w:lang w:val="en-US"/>
        </w:rPr>
        <w:t>.</w:t>
      </w:r>
      <w:r w:rsidR="002F4F93">
        <w:rPr>
          <w:rFonts w:cs="Arial"/>
          <w:color w:val="262626"/>
          <w:lang w:val="en-US"/>
        </w:rPr>
        <w:t xml:space="preserve"> </w:t>
      </w:r>
      <w:r w:rsidR="00CA6244">
        <w:rPr>
          <w:lang w:val="nl"/>
        </w:rPr>
        <w:t>Het Laténium direct aan het Meer van Neuchâtel presenteert reproducties van onder water gelegen paalwoningen en is het belangrijkste archeologische museum van Zwitserland.</w:t>
      </w:r>
      <w:r w:rsidR="00BC35CA">
        <w:rPr>
          <w:lang w:val="nl"/>
        </w:rPr>
        <w:t xml:space="preserve"> Ook het Palis des Beaux Arts is een bezoek waard.</w:t>
      </w:r>
    </w:p>
    <w:p w14:paraId="5D700CDA" w14:textId="1A84A1DB" w:rsidR="008558EE" w:rsidRDefault="00485BC1" w:rsidP="00D8181C">
      <w:hyperlink r:id="rId19" w:history="1">
        <w:r w:rsidRPr="004B615B">
          <w:rPr>
            <w:rStyle w:val="Hyperlink"/>
            <w:rFonts w:cstheme="minorBidi"/>
          </w:rPr>
          <w:t>http://www.myswitzerland.com/nl-nl/neuenburg.</w:t>
        </w:r>
        <w:r w:rsidRPr="004B615B">
          <w:rPr>
            <w:rStyle w:val="Hyperlink"/>
            <w:rFonts w:cstheme="minorBidi"/>
          </w:rPr>
          <w:t>h</w:t>
        </w:r>
        <w:r w:rsidRPr="004B615B">
          <w:rPr>
            <w:rStyle w:val="Hyperlink"/>
            <w:rFonts w:cstheme="minorBidi"/>
          </w:rPr>
          <w:t>tml</w:t>
        </w:r>
      </w:hyperlink>
      <w:r w:rsidR="00BC35CA">
        <w:t xml:space="preserve"> </w:t>
      </w:r>
    </w:p>
    <w:p w14:paraId="17713D36" w14:textId="77777777" w:rsidR="002F4F93" w:rsidRDefault="002F4F93" w:rsidP="00D8181C"/>
    <w:p w14:paraId="0FAC3731" w14:textId="77777777" w:rsidR="000A3508" w:rsidRPr="000A3508" w:rsidRDefault="000A3508" w:rsidP="000A3508">
      <w:pPr>
        <w:rPr>
          <w:rFonts w:cs="Arial"/>
          <w:lang w:val="nl-NL"/>
        </w:rPr>
      </w:pPr>
      <w:r w:rsidRPr="000A3508">
        <w:rPr>
          <w:rFonts w:cs="Arial"/>
          <w:lang w:val="nl-NL"/>
        </w:rPr>
        <w:t>Drijvend luxehotel</w:t>
      </w:r>
    </w:p>
    <w:p w14:paraId="5CCE0DB1" w14:textId="77777777" w:rsidR="000A3508" w:rsidRDefault="000A3508" w:rsidP="000A3508">
      <w:pPr>
        <w:rPr>
          <w:rFonts w:asciiTheme="minorHAnsi" w:hAnsiTheme="minorHAnsi" w:cstheme="minorHAnsi"/>
          <w:lang w:val="en-US"/>
        </w:rPr>
      </w:pPr>
      <w:r w:rsidRPr="004076C7">
        <w:rPr>
          <w:rFonts w:asciiTheme="minorHAnsi" w:hAnsiTheme="minorHAnsi" w:cstheme="minorHAnsi"/>
          <w:lang w:val="en-US"/>
        </w:rPr>
        <w:t>Bedoeld als tijdelijk experiment speciaal voor de Zwitserse Expo 2002, verrees in het Meer van Neuchâtel een hotel van de toekomst. Veertig paviljoens op palen met elk een suite van 68 vierkante meter. Vanuit de chaises longues op het zonneterras met uitzicht op de Alpen plons je zo het meer in. Na de Expo zou Hôtel Palafitte weer tegen de vlakte gaan, maar daarvoor bleek het veel te populair. En dus kun je je in 's werelds enige drijvende vijfsterrenho</w:t>
      </w:r>
      <w:r>
        <w:rPr>
          <w:rFonts w:asciiTheme="minorHAnsi" w:hAnsiTheme="minorHAnsi" w:cstheme="minorHAnsi"/>
          <w:lang w:val="en-US"/>
        </w:rPr>
        <w:t>tel nog steeds overnachten.</w:t>
      </w:r>
    </w:p>
    <w:p w14:paraId="056DD8CD" w14:textId="05379D3E" w:rsidR="000A3508" w:rsidRDefault="00485BC1" w:rsidP="000A3508">
      <w:pPr>
        <w:rPr>
          <w:rFonts w:asciiTheme="minorHAnsi" w:hAnsiTheme="minorHAnsi" w:cstheme="minorHAnsi"/>
          <w:lang w:val="en-US"/>
        </w:rPr>
      </w:pPr>
      <w:hyperlink r:id="rId20" w:history="1">
        <w:r w:rsidRPr="004B615B">
          <w:rPr>
            <w:rStyle w:val="Hyperlink"/>
            <w:rFonts w:asciiTheme="minorHAnsi" w:hAnsiTheme="minorHAnsi" w:cstheme="minorHAnsi"/>
            <w:lang w:val="en-US"/>
          </w:rPr>
          <w:t>http://www.myswitzerland.com/nl-nl/hotel-palafittesupsmalls-small-sup.html</w:t>
        </w:r>
      </w:hyperlink>
    </w:p>
    <w:p w14:paraId="5F81C879" w14:textId="2851A133" w:rsidR="000A3508" w:rsidRDefault="006762E7" w:rsidP="000A3508">
      <w:pPr>
        <w:rPr>
          <w:rFonts w:asciiTheme="minorHAnsi" w:hAnsiTheme="minorHAnsi" w:cstheme="minorHAnsi"/>
          <w:lang w:val="en-US"/>
        </w:rPr>
      </w:pPr>
      <w:hyperlink r:id="rId21" w:history="1">
        <w:r w:rsidR="000A3508" w:rsidRPr="007D4181">
          <w:rPr>
            <w:rStyle w:val="Hyperlink"/>
            <w:rFonts w:asciiTheme="minorHAnsi" w:hAnsiTheme="minorHAnsi" w:cstheme="minorHAnsi"/>
            <w:lang w:val="en-US"/>
          </w:rPr>
          <w:t>www.palafitte.ch</w:t>
        </w:r>
      </w:hyperlink>
      <w:r w:rsidR="000A3508">
        <w:rPr>
          <w:rFonts w:asciiTheme="minorHAnsi" w:hAnsiTheme="minorHAnsi" w:cstheme="minorHAnsi"/>
          <w:lang w:val="en-US"/>
        </w:rPr>
        <w:t xml:space="preserve"> </w:t>
      </w:r>
    </w:p>
    <w:p w14:paraId="67F036A9" w14:textId="77777777" w:rsidR="000A3508" w:rsidRDefault="000A3508" w:rsidP="000A3508">
      <w:pPr>
        <w:rPr>
          <w:rFonts w:asciiTheme="minorHAnsi" w:hAnsiTheme="minorHAnsi" w:cstheme="minorHAnsi"/>
          <w:lang w:val="en-US"/>
        </w:rPr>
      </w:pPr>
    </w:p>
    <w:p w14:paraId="0A4B8223" w14:textId="77777777" w:rsidR="006720F1" w:rsidRDefault="006720F1" w:rsidP="006720F1">
      <w:r>
        <w:t>Moitié-moitié: dé Zwitserse kaasfondue</w:t>
      </w:r>
    </w:p>
    <w:p w14:paraId="0DCC3D94" w14:textId="29CA55A9" w:rsidR="006720F1" w:rsidRDefault="003B4231" w:rsidP="006720F1">
      <w:pPr>
        <w:rPr>
          <w:rFonts w:asciiTheme="minorHAnsi" w:hAnsiTheme="minorHAnsi" w:cstheme="minorHAnsi"/>
          <w:color w:val="262626"/>
          <w:lang w:val="en-US"/>
        </w:rPr>
      </w:pPr>
      <w:r>
        <w:rPr>
          <w:rFonts w:asciiTheme="minorHAnsi" w:hAnsiTheme="minorHAnsi" w:cstheme="minorHAnsi"/>
          <w:lang w:val="nl-NL"/>
        </w:rPr>
        <w:t>W</w:t>
      </w:r>
      <w:r w:rsidRPr="0073648B">
        <w:rPr>
          <w:rFonts w:asciiTheme="minorHAnsi" w:hAnsiTheme="minorHAnsi" w:cstheme="minorHAnsi"/>
          <w:lang w:val="nl-NL"/>
        </w:rPr>
        <w:t>ist je dat dé beste Zwitserse kaasfondue de ‘moit</w:t>
      </w:r>
      <w:r w:rsidR="00B21767">
        <w:rPr>
          <w:rFonts w:asciiTheme="minorHAnsi" w:hAnsiTheme="minorHAnsi" w:cstheme="minorHAnsi"/>
          <w:lang w:val="nl-NL"/>
        </w:rPr>
        <w:t>i</w:t>
      </w:r>
      <w:r w:rsidRPr="0073648B">
        <w:rPr>
          <w:rFonts w:asciiTheme="minorHAnsi" w:hAnsiTheme="minorHAnsi" w:cstheme="minorHAnsi"/>
          <w:lang w:val="nl-NL"/>
        </w:rPr>
        <w:t>é-moit</w:t>
      </w:r>
      <w:r w:rsidR="00B21767">
        <w:rPr>
          <w:rFonts w:asciiTheme="minorHAnsi" w:hAnsiTheme="minorHAnsi" w:cstheme="minorHAnsi"/>
          <w:lang w:val="nl-NL"/>
        </w:rPr>
        <w:t>i</w:t>
      </w:r>
      <w:r w:rsidRPr="0073648B">
        <w:rPr>
          <w:rFonts w:asciiTheme="minorHAnsi" w:hAnsiTheme="minorHAnsi" w:cstheme="minorHAnsi"/>
          <w:lang w:val="nl-NL"/>
        </w:rPr>
        <w:t xml:space="preserve">é’ is? </w:t>
      </w:r>
      <w:r w:rsidRPr="0073648B">
        <w:rPr>
          <w:rFonts w:asciiTheme="minorHAnsi" w:hAnsiTheme="minorHAnsi" w:cstheme="minorHAnsi"/>
          <w:color w:val="262626"/>
          <w:lang w:val="en-US"/>
        </w:rPr>
        <w:t>Half gruyèr</w:t>
      </w:r>
      <w:r w:rsidR="002B566F">
        <w:rPr>
          <w:rFonts w:asciiTheme="minorHAnsi" w:hAnsiTheme="minorHAnsi" w:cstheme="minorHAnsi"/>
          <w:color w:val="262626"/>
          <w:lang w:val="en-US"/>
        </w:rPr>
        <w:t>e, half vacherinkaas zo wordt</w:t>
      </w:r>
      <w:r w:rsidRPr="0073648B">
        <w:rPr>
          <w:rFonts w:asciiTheme="minorHAnsi" w:hAnsiTheme="minorHAnsi" w:cstheme="minorHAnsi"/>
          <w:color w:val="262626"/>
          <w:lang w:val="en-US"/>
        </w:rPr>
        <w:t xml:space="preserve"> </w:t>
      </w:r>
      <w:r>
        <w:rPr>
          <w:rFonts w:asciiTheme="minorHAnsi" w:hAnsiTheme="minorHAnsi" w:cstheme="minorHAnsi"/>
          <w:color w:val="262626"/>
          <w:lang w:val="en-US"/>
        </w:rPr>
        <w:t>deze</w:t>
      </w:r>
      <w:r w:rsidRPr="0073648B">
        <w:rPr>
          <w:rFonts w:asciiTheme="minorHAnsi" w:hAnsiTheme="minorHAnsi" w:cstheme="minorHAnsi"/>
          <w:color w:val="262626"/>
          <w:lang w:val="en-US"/>
        </w:rPr>
        <w:t xml:space="preserve"> fondue </w:t>
      </w:r>
      <w:r>
        <w:rPr>
          <w:rFonts w:asciiTheme="minorHAnsi" w:hAnsiTheme="minorHAnsi" w:cstheme="minorHAnsi"/>
          <w:color w:val="262626"/>
          <w:lang w:val="en-US"/>
        </w:rPr>
        <w:t>uit</w:t>
      </w:r>
      <w:r w:rsidR="002B566F">
        <w:rPr>
          <w:rFonts w:asciiTheme="minorHAnsi" w:hAnsiTheme="minorHAnsi" w:cstheme="minorHAnsi"/>
          <w:color w:val="262626"/>
          <w:lang w:val="en-US"/>
        </w:rPr>
        <w:t xml:space="preserve"> de regio</w:t>
      </w:r>
      <w:r>
        <w:rPr>
          <w:rFonts w:asciiTheme="minorHAnsi" w:hAnsiTheme="minorHAnsi" w:cstheme="minorHAnsi"/>
          <w:color w:val="262626"/>
          <w:lang w:val="en-US"/>
        </w:rPr>
        <w:t xml:space="preserve"> Fribourg </w:t>
      </w:r>
      <w:r w:rsidRPr="0073648B">
        <w:rPr>
          <w:rFonts w:asciiTheme="minorHAnsi" w:hAnsiTheme="minorHAnsi" w:cstheme="minorHAnsi"/>
          <w:color w:val="262626"/>
          <w:lang w:val="en-US"/>
        </w:rPr>
        <w:t xml:space="preserve">gemaakt. Het is </w:t>
      </w:r>
      <w:r>
        <w:rPr>
          <w:rFonts w:asciiTheme="minorHAnsi" w:hAnsiTheme="minorHAnsi" w:cstheme="minorHAnsi"/>
          <w:color w:val="262626"/>
          <w:lang w:val="en-US"/>
        </w:rPr>
        <w:t xml:space="preserve">de </w:t>
      </w:r>
      <w:r w:rsidRPr="0073648B">
        <w:rPr>
          <w:rFonts w:asciiTheme="minorHAnsi" w:hAnsiTheme="minorHAnsi" w:cstheme="minorHAnsi"/>
          <w:color w:val="262626"/>
          <w:lang w:val="en-US"/>
        </w:rPr>
        <w:t xml:space="preserve">meest geliefde </w:t>
      </w:r>
      <w:r>
        <w:rPr>
          <w:rFonts w:asciiTheme="minorHAnsi" w:hAnsiTheme="minorHAnsi" w:cstheme="minorHAnsi"/>
          <w:color w:val="262626"/>
          <w:lang w:val="en-US"/>
        </w:rPr>
        <w:t xml:space="preserve">kaasfondue </w:t>
      </w:r>
      <w:r w:rsidRPr="0073648B">
        <w:rPr>
          <w:rFonts w:asciiTheme="minorHAnsi" w:hAnsiTheme="minorHAnsi" w:cstheme="minorHAnsi"/>
          <w:color w:val="262626"/>
          <w:lang w:val="en-US"/>
        </w:rPr>
        <w:t xml:space="preserve">van Zwitserland. </w:t>
      </w:r>
      <w:r>
        <w:rPr>
          <w:rFonts w:asciiTheme="minorHAnsi" w:hAnsiTheme="minorHAnsi" w:cstheme="minorHAnsi"/>
          <w:color w:val="262626"/>
          <w:lang w:val="en-US"/>
        </w:rPr>
        <w:t xml:space="preserve">Maak bij een bezoek aan de middeleeuwse stad Fribourg van de gelegenheid gebruik om </w:t>
      </w:r>
      <w:r w:rsidR="00B21767">
        <w:rPr>
          <w:rFonts w:asciiTheme="minorHAnsi" w:hAnsiTheme="minorHAnsi" w:cstheme="minorHAnsi"/>
          <w:color w:val="262626"/>
          <w:lang w:val="en-US"/>
        </w:rPr>
        <w:t>de moitié-moitié kaasfondue te proeven.</w:t>
      </w:r>
    </w:p>
    <w:p w14:paraId="2279A7A9" w14:textId="501D9EF0" w:rsidR="00B21767" w:rsidRPr="008E003C" w:rsidRDefault="00485BC1" w:rsidP="006720F1">
      <w:hyperlink r:id="rId22" w:history="1">
        <w:r w:rsidRPr="004B615B">
          <w:rPr>
            <w:rStyle w:val="Hyperlink"/>
            <w:rFonts w:cstheme="minorBidi"/>
          </w:rPr>
          <w:t>http://www.myswitzerland.com/nl-nl/freiburg.html</w:t>
        </w:r>
      </w:hyperlink>
      <w:r w:rsidR="00B21767">
        <w:t xml:space="preserve">   </w:t>
      </w:r>
      <w:hyperlink r:id="rId23" w:history="1">
        <w:r w:rsidR="00B21767" w:rsidRPr="007D4181">
          <w:rPr>
            <w:rStyle w:val="Hyperlink"/>
            <w:rFonts w:cstheme="minorBidi"/>
          </w:rPr>
          <w:t>www.fribourgregion.ch</w:t>
        </w:r>
      </w:hyperlink>
      <w:r w:rsidR="00B21767">
        <w:t xml:space="preserve"> </w:t>
      </w:r>
    </w:p>
    <w:p w14:paraId="2008BD1B" w14:textId="77777777" w:rsidR="006720F1" w:rsidRDefault="006720F1" w:rsidP="000A3508">
      <w:pPr>
        <w:rPr>
          <w:rFonts w:asciiTheme="minorHAnsi" w:hAnsiTheme="minorHAnsi" w:cstheme="minorHAnsi"/>
          <w:lang w:val="en-US"/>
        </w:rPr>
      </w:pPr>
    </w:p>
    <w:p w14:paraId="795003EC" w14:textId="18433BA8" w:rsidR="007E7B09" w:rsidRDefault="007E7B09" w:rsidP="007E7B09">
      <w:pPr>
        <w:rPr>
          <w:rFonts w:asciiTheme="minorHAnsi" w:hAnsiTheme="minorHAnsi" w:cstheme="minorHAnsi"/>
          <w:lang w:val="en-US"/>
        </w:rPr>
      </w:pPr>
      <w:r>
        <w:rPr>
          <w:rFonts w:asciiTheme="minorHAnsi" w:hAnsiTheme="minorHAnsi" w:cstheme="minorHAnsi"/>
          <w:lang w:val="en-US"/>
        </w:rPr>
        <w:t>Kaasmakerij La Maison du Gruyère</w:t>
      </w:r>
    </w:p>
    <w:p w14:paraId="4308027E" w14:textId="77777777" w:rsidR="007E7B09" w:rsidRDefault="007E7B09" w:rsidP="007E7B09">
      <w:pPr>
        <w:widowControl w:val="0"/>
        <w:autoSpaceDE w:val="0"/>
        <w:autoSpaceDN w:val="0"/>
        <w:adjustRightInd w:val="0"/>
        <w:rPr>
          <w:rFonts w:cs="Arial"/>
          <w:color w:val="262626"/>
          <w:lang w:val="en-US"/>
        </w:rPr>
      </w:pPr>
      <w:r w:rsidRPr="007E7B09">
        <w:rPr>
          <w:rFonts w:cs="Arial"/>
          <w:color w:val="262626"/>
          <w:lang w:val="en-US"/>
        </w:rPr>
        <w:t>Hier komt men alles te weten over de traditierijke productie van de le Gruyère AOP kaas, die van generatie op generatie wordt doorgegeven. Tweemaal daags leveren de boeren hier hun melk af, waarvan vervolgens door de kaasmeesters de ronde kazen gemaakt worden. Uiteraard kan daarbij worden meegekeken.</w:t>
      </w:r>
    </w:p>
    <w:p w14:paraId="5159B776" w14:textId="49520588" w:rsidR="007E7B09" w:rsidRPr="007E7B09" w:rsidRDefault="00485BC1" w:rsidP="007E7B09">
      <w:pPr>
        <w:widowControl w:val="0"/>
        <w:autoSpaceDE w:val="0"/>
        <w:autoSpaceDN w:val="0"/>
        <w:adjustRightInd w:val="0"/>
        <w:rPr>
          <w:rFonts w:cs="Arial"/>
          <w:color w:val="262626"/>
          <w:lang w:val="en-US"/>
        </w:rPr>
      </w:pPr>
      <w:hyperlink r:id="rId24" w:history="1">
        <w:r w:rsidRPr="004B615B">
          <w:rPr>
            <w:rStyle w:val="Hyperlink"/>
            <w:rFonts w:cs="Arial"/>
            <w:lang w:val="en-US"/>
          </w:rPr>
          <w:t>http://www.myswitzerland.com/nl-nl/la-maison-du-gruyere-aoc.html</w:t>
        </w:r>
      </w:hyperlink>
      <w:r w:rsidR="007E7B09">
        <w:rPr>
          <w:rFonts w:cs="Arial"/>
          <w:color w:val="262626"/>
          <w:lang w:val="en-US"/>
        </w:rPr>
        <w:t xml:space="preserve"> </w:t>
      </w:r>
    </w:p>
    <w:p w14:paraId="61F118C4" w14:textId="77777777" w:rsidR="007E7B09" w:rsidRDefault="007E7B09" w:rsidP="006720F1"/>
    <w:p w14:paraId="1853AA4E" w14:textId="64B07C16" w:rsidR="006720F1" w:rsidRDefault="006720F1" w:rsidP="006720F1">
      <w:r>
        <w:t>Bain</w:t>
      </w:r>
      <w:r w:rsidR="002B566F">
        <w:t>s</w:t>
      </w:r>
      <w:r>
        <w:t xml:space="preserve"> de la Gruyère</w:t>
      </w:r>
    </w:p>
    <w:p w14:paraId="526EDD55" w14:textId="38C44F14" w:rsidR="002B566F" w:rsidRDefault="002B566F" w:rsidP="006720F1">
      <w:r>
        <w:t>Baden en wellnessen met prachtig zicht op de omliggende bergen. De Bains de la Gruyère zijn de perfecte plek om heerlijk te ontspannen.</w:t>
      </w:r>
    </w:p>
    <w:p w14:paraId="4D748E58" w14:textId="5A98FBEB" w:rsidR="006720F1" w:rsidRDefault="006762E7" w:rsidP="00D8181C">
      <w:hyperlink r:id="rId25" w:history="1">
        <w:r w:rsidR="002B566F" w:rsidRPr="007D4181">
          <w:rPr>
            <w:rStyle w:val="Hyperlink"/>
            <w:rFonts w:cstheme="minorBidi"/>
          </w:rPr>
          <w:t>www.bainsdelagruyere.ch</w:t>
        </w:r>
      </w:hyperlink>
      <w:r w:rsidR="002B566F">
        <w:t xml:space="preserve"> </w:t>
      </w:r>
    </w:p>
    <w:p w14:paraId="034975B6" w14:textId="77777777" w:rsidR="002B566F" w:rsidRDefault="002B566F" w:rsidP="00D8181C"/>
    <w:p w14:paraId="352EB2B8" w14:textId="77777777" w:rsidR="00485BC1" w:rsidRDefault="00485BC1" w:rsidP="00D8181C"/>
    <w:p w14:paraId="5B8B0260" w14:textId="77777777" w:rsidR="00485BC1" w:rsidRDefault="00485BC1" w:rsidP="00D8181C"/>
    <w:p w14:paraId="329FDA62" w14:textId="742ACCBF" w:rsidR="00F723F2" w:rsidRDefault="00F723F2" w:rsidP="00D8181C">
      <w:r>
        <w:lastRenderedPageBreak/>
        <w:t>Gstaad</w:t>
      </w:r>
    </w:p>
    <w:p w14:paraId="5B442670" w14:textId="453CC0C3" w:rsidR="00F723F2" w:rsidRDefault="00F723F2" w:rsidP="00D8181C">
      <w:pPr>
        <w:rPr>
          <w:rFonts w:cs="Arial"/>
          <w:color w:val="262626"/>
          <w:lang w:val="en-US"/>
        </w:rPr>
      </w:pPr>
      <w:r>
        <w:t xml:space="preserve">Loop even rond in Gstaad en ontdek </w:t>
      </w:r>
      <w:r w:rsidR="002422FC">
        <w:t xml:space="preserve">dat het mondaine oord en de naburige dorpen ook voor niet-sterren veel te bieden hebben. In de regio heb je een uitgebreid wandelaanbod, je kunt er zelfs op stap met je fondue knapzak. </w:t>
      </w:r>
      <w:r w:rsidR="002422FC" w:rsidRPr="002422FC">
        <w:t>Be</w:t>
      </w:r>
      <w:r w:rsidR="002422FC" w:rsidRPr="002422FC">
        <w:rPr>
          <w:rFonts w:cs="Arial"/>
          <w:color w:val="262626"/>
          <w:lang w:val="en-US"/>
        </w:rPr>
        <w:t>stel je fondue-knapzak aan de vooravond van je wandeling bij één van de deelnemende kaasmakerijen. De rugzak, in retrostijl, bevat al wat nodig is voor een fondue in de berghutten onderweg: een fondueset ('caquelon' en verwarmtoestel), kaas- en kruidenmix, brood, bestek en een wandelkaart. </w:t>
      </w:r>
    </w:p>
    <w:p w14:paraId="3989BD2A" w14:textId="653EA02E" w:rsidR="00F723F2" w:rsidRDefault="006762E7" w:rsidP="00D8181C">
      <w:pPr>
        <w:rPr>
          <w:rFonts w:cs="Arial"/>
          <w:color w:val="262626"/>
          <w:lang w:val="en-US"/>
        </w:rPr>
      </w:pPr>
      <w:hyperlink r:id="rId26" w:history="1">
        <w:r w:rsidR="002422FC" w:rsidRPr="007D4181">
          <w:rPr>
            <w:rStyle w:val="Hyperlink"/>
            <w:rFonts w:cs="Arial"/>
            <w:lang w:val="en-US"/>
          </w:rPr>
          <w:t>http://www.gstaad.ch/en/enjoyment/restaurants/fondueland-gstaad.html</w:t>
        </w:r>
      </w:hyperlink>
      <w:r w:rsidR="002422FC">
        <w:rPr>
          <w:rFonts w:cs="Arial"/>
          <w:color w:val="262626"/>
          <w:lang w:val="en-US"/>
        </w:rPr>
        <w:t xml:space="preserve"> </w:t>
      </w:r>
    </w:p>
    <w:p w14:paraId="2E93F149" w14:textId="77777777" w:rsidR="002422FC" w:rsidRDefault="002422FC" w:rsidP="00D8181C"/>
    <w:p w14:paraId="28FDA915" w14:textId="264C6179" w:rsidR="00F723F2" w:rsidRDefault="00F723F2" w:rsidP="00D8181C">
      <w:r>
        <w:t>Interlaken</w:t>
      </w:r>
    </w:p>
    <w:p w14:paraId="0DE74AE9" w14:textId="0A7025D1" w:rsidR="00CC46A9" w:rsidRDefault="00CC46A9" w:rsidP="00D8181C">
      <w:r>
        <w:t>Zoals de plaatsnaam het zelf zegt, is Interlaken tussen twee meren gelegen: Thunersee en Brienzersee. Interlaken is de bestemming voor outdoor: van rafting tot parapent</w:t>
      </w:r>
      <w:r w:rsidR="00391A4B">
        <w:t>e</w:t>
      </w:r>
      <w:r w:rsidR="003972F5">
        <w:t>.</w:t>
      </w:r>
      <w:r w:rsidR="00391A4B">
        <w:t xml:space="preserve"> </w:t>
      </w:r>
      <w:r w:rsidR="003972F5">
        <w:t>Het</w:t>
      </w:r>
      <w:r w:rsidR="00391A4B">
        <w:t xml:space="preserve"> is ook de ideale uitvalsbasis voo</w:t>
      </w:r>
      <w:r w:rsidR="003972F5">
        <w:t>r een uitstap naar Jungfraujoch, ook de Top of Europe genoemd. Daar bevindt zich</w:t>
      </w:r>
      <w:r w:rsidR="00391A4B">
        <w:t xml:space="preserve"> het hoogste treinstation van Europa op 3454 m</w:t>
      </w:r>
      <w:r w:rsidR="003972F5">
        <w:t>. Vanuit Int</w:t>
      </w:r>
      <w:r w:rsidR="00485BC1">
        <w:t>e</w:t>
      </w:r>
      <w:r w:rsidR="003972F5">
        <w:t>rlaken reis je ook gemakkelijk</w:t>
      </w:r>
      <w:r w:rsidR="00391A4B">
        <w:t xml:space="preserve"> naar </w:t>
      </w:r>
      <w:r w:rsidR="003972F5">
        <w:t>de</w:t>
      </w:r>
      <w:r w:rsidR="00485BC1">
        <w:t xml:space="preserve"> </w:t>
      </w:r>
      <w:r w:rsidR="00391A4B">
        <w:t xml:space="preserve">Schilthorn, de ‘Piz Gloria’ </w:t>
      </w:r>
      <w:r w:rsidR="003972F5">
        <w:t>genoemd in</w:t>
      </w:r>
      <w:r w:rsidR="00391A4B">
        <w:t xml:space="preserve"> de James Bond film ‘On her majesty’s secret service’.</w:t>
      </w:r>
    </w:p>
    <w:p w14:paraId="48629DC8" w14:textId="50046C44" w:rsidR="00391A4B" w:rsidRDefault="00485BC1" w:rsidP="00D8181C">
      <w:hyperlink r:id="rId27" w:history="1">
        <w:r w:rsidRPr="004B615B">
          <w:rPr>
            <w:rStyle w:val="Hyperlink"/>
            <w:rFonts w:cstheme="minorBidi"/>
          </w:rPr>
          <w:t>http://www.myswitzerland.com/nl-nl/interlaken.html</w:t>
        </w:r>
      </w:hyperlink>
      <w:r w:rsidR="000E69A5">
        <w:t xml:space="preserve">  </w:t>
      </w:r>
      <w:hyperlink r:id="rId28" w:history="1">
        <w:r w:rsidR="000E69A5" w:rsidRPr="007D4181">
          <w:rPr>
            <w:rStyle w:val="Hyperlink"/>
            <w:rFonts w:cstheme="minorBidi"/>
          </w:rPr>
          <w:t>www.interlaken.ch</w:t>
        </w:r>
      </w:hyperlink>
      <w:r w:rsidR="000E69A5">
        <w:t xml:space="preserve"> </w:t>
      </w:r>
    </w:p>
    <w:p w14:paraId="3A05599D" w14:textId="77777777" w:rsidR="002B566F" w:rsidRDefault="002B566F" w:rsidP="00D8181C">
      <w:pPr>
        <w:rPr>
          <w:b/>
        </w:rPr>
      </w:pPr>
    </w:p>
    <w:p w14:paraId="19BBA338" w14:textId="658A47D7" w:rsidR="004A2034" w:rsidRDefault="004A2034" w:rsidP="00D8181C">
      <w:pPr>
        <w:rPr>
          <w:b/>
        </w:rPr>
      </w:pPr>
      <w:r w:rsidRPr="006720F1">
        <w:rPr>
          <w:b/>
        </w:rPr>
        <w:t>D</w:t>
      </w:r>
      <w:r w:rsidR="008E003C" w:rsidRPr="006720F1">
        <w:rPr>
          <w:b/>
        </w:rPr>
        <w:t>roomtraject</w:t>
      </w:r>
      <w:r w:rsidR="00990224">
        <w:rPr>
          <w:b/>
        </w:rPr>
        <w:t>en</w:t>
      </w:r>
      <w:r w:rsidR="008E003C" w:rsidRPr="006720F1">
        <w:rPr>
          <w:b/>
        </w:rPr>
        <w:t xml:space="preserve"> </w:t>
      </w:r>
      <w:r w:rsidR="00485BC1">
        <w:rPr>
          <w:b/>
        </w:rPr>
        <w:t>op</w:t>
      </w:r>
      <w:r w:rsidRPr="006720F1">
        <w:rPr>
          <w:b/>
        </w:rPr>
        <w:t xml:space="preserve"> deze etappe</w:t>
      </w:r>
    </w:p>
    <w:p w14:paraId="5954D483" w14:textId="77777777" w:rsidR="006720F1" w:rsidRPr="006720F1" w:rsidRDefault="006720F1" w:rsidP="00D8181C">
      <w:pPr>
        <w:rPr>
          <w:b/>
        </w:rPr>
      </w:pPr>
    </w:p>
    <w:p w14:paraId="25553497" w14:textId="5D1DE2DD" w:rsidR="008E003C" w:rsidRDefault="006720F1" w:rsidP="00D8181C">
      <w:r>
        <w:t>La Sauge – Sugiez: d</w:t>
      </w:r>
      <w:r w:rsidR="008E003C">
        <w:t xml:space="preserve">oor de wijngaarden op Mont Vully </w:t>
      </w:r>
    </w:p>
    <w:p w14:paraId="7A78A72A" w14:textId="7A834A05" w:rsidR="008E003C" w:rsidRPr="008443F1" w:rsidRDefault="008443F1" w:rsidP="008443F1">
      <w:r>
        <w:rPr>
          <w:lang w:val="en-US"/>
        </w:rPr>
        <w:t xml:space="preserve">De rit van </w:t>
      </w:r>
      <w:r w:rsidR="004A2034">
        <w:rPr>
          <w:lang w:val="en-US"/>
        </w:rPr>
        <w:t>Lac de Neuchâtel</w:t>
      </w:r>
      <w:r>
        <w:rPr>
          <w:lang w:val="en-US"/>
        </w:rPr>
        <w:t xml:space="preserve"> over de Mont Vully naar Murtensee biedt pure romantiek. </w:t>
      </w:r>
      <w:r w:rsidRPr="008443F1">
        <w:rPr>
          <w:rFonts w:cs="Arial"/>
          <w:color w:val="262626"/>
          <w:lang w:val="en-US"/>
        </w:rPr>
        <w:t>Neem vooral de tijd om over dit traject te rijden, dat</w:t>
      </w:r>
      <w:r>
        <w:rPr>
          <w:rFonts w:cs="Arial"/>
          <w:color w:val="262626"/>
          <w:lang w:val="en-US"/>
        </w:rPr>
        <w:t xml:space="preserve"> over de heuvel Mont Vully gaat en </w:t>
      </w:r>
      <w:r w:rsidRPr="008443F1">
        <w:rPr>
          <w:rFonts w:cs="Arial"/>
          <w:color w:val="262626"/>
          <w:lang w:val="en-US"/>
        </w:rPr>
        <w:t>schitterende vergezichten biedt over het Driemerenland</w:t>
      </w:r>
      <w:r>
        <w:rPr>
          <w:rFonts w:cs="Arial"/>
          <w:color w:val="262626"/>
          <w:lang w:val="en-US"/>
        </w:rPr>
        <w:t>.</w:t>
      </w:r>
      <w:r w:rsidRPr="008443F1">
        <w:rPr>
          <w:rFonts w:cs="Arial"/>
          <w:color w:val="262626"/>
          <w:lang w:val="en-US"/>
        </w:rPr>
        <w:t xml:space="preserve"> </w:t>
      </w:r>
      <w:r>
        <w:rPr>
          <w:rFonts w:cs="Arial"/>
          <w:color w:val="262626"/>
          <w:lang w:val="en-US"/>
        </w:rPr>
        <w:t>O</w:t>
      </w:r>
      <w:r w:rsidRPr="008443F1">
        <w:rPr>
          <w:rFonts w:cs="Arial"/>
          <w:color w:val="262626"/>
          <w:lang w:val="en-US"/>
        </w:rPr>
        <w:t>p de zuidelijke hellingen van de Mont Vully bek</w:t>
      </w:r>
      <w:r>
        <w:rPr>
          <w:rFonts w:cs="Arial"/>
          <w:color w:val="262626"/>
          <w:lang w:val="en-US"/>
        </w:rPr>
        <w:t xml:space="preserve">oren schilderachtige dorpjes met charme </w:t>
      </w:r>
      <w:r w:rsidRPr="008443F1">
        <w:rPr>
          <w:rFonts w:cs="Arial"/>
          <w:color w:val="262626"/>
          <w:lang w:val="en-US"/>
        </w:rPr>
        <w:t xml:space="preserve">en </w:t>
      </w:r>
      <w:r>
        <w:rPr>
          <w:rFonts w:cs="Arial"/>
          <w:color w:val="262626"/>
          <w:lang w:val="en-US"/>
        </w:rPr>
        <w:t>wijnkelders waar je even halt kunt houden voor een degustatie</w:t>
      </w:r>
      <w:r w:rsidRPr="008443F1">
        <w:rPr>
          <w:rFonts w:cs="Arial"/>
          <w:color w:val="262626"/>
          <w:lang w:val="en-US"/>
        </w:rPr>
        <w:t>.</w:t>
      </w:r>
    </w:p>
    <w:p w14:paraId="2ADC3410" w14:textId="52FE017E" w:rsidR="008E003C" w:rsidRDefault="00485BC1" w:rsidP="00D8181C">
      <w:hyperlink r:id="rId29" w:history="1">
        <w:r w:rsidRPr="004B615B">
          <w:rPr>
            <w:rStyle w:val="Hyperlink"/>
            <w:rFonts w:cstheme="minorBidi"/>
          </w:rPr>
          <w:t>http://www.myswitzerland.com/nl-nl/grand-tour-of-switzerland/droomroute-la-sauge-sugiez.html</w:t>
        </w:r>
      </w:hyperlink>
      <w:r w:rsidR="008443F1">
        <w:t xml:space="preserve"> </w:t>
      </w:r>
    </w:p>
    <w:p w14:paraId="6FB3524D" w14:textId="77777777" w:rsidR="008558EE" w:rsidRDefault="008558EE" w:rsidP="00D8181C"/>
    <w:p w14:paraId="4F972335" w14:textId="758C1B02" w:rsidR="00D8181C" w:rsidRDefault="00375695" w:rsidP="00D8181C">
      <w:r>
        <w:t>Unterseen-Oberhofen: langs de Thunersee</w:t>
      </w:r>
    </w:p>
    <w:p w14:paraId="69A5B3D2" w14:textId="2DBE64AF" w:rsidR="00375695" w:rsidRDefault="00375695" w:rsidP="00D8181C">
      <w:pPr>
        <w:rPr>
          <w:rFonts w:cs="Arial"/>
          <w:color w:val="262626"/>
          <w:lang w:val="en-US"/>
        </w:rPr>
      </w:pPr>
      <w:r>
        <w:rPr>
          <w:rFonts w:cs="Arial"/>
          <w:color w:val="262626"/>
          <w:lang w:val="en-US"/>
        </w:rPr>
        <w:t xml:space="preserve">Vanuit Unterseen rijd je </w:t>
      </w:r>
      <w:r w:rsidRPr="00375695">
        <w:rPr>
          <w:rFonts w:cs="Arial"/>
          <w:color w:val="262626"/>
          <w:lang w:val="en-US"/>
        </w:rPr>
        <w:t>de zon tegemoet richting de aaneengeschakelde bergtoppen, alleen het glinsterende meer ligt ertussen. Het is de moeite waard om de auto eens stil te zetten in een rotsuitsparing en het uitzicht te laten bezinken. Na een tamelijk rui</w:t>
      </w:r>
      <w:r>
        <w:rPr>
          <w:rFonts w:cs="Arial"/>
          <w:color w:val="262626"/>
          <w:lang w:val="en-US"/>
        </w:rPr>
        <w:t>ge passage opent zich de Beatenschl</w:t>
      </w:r>
      <w:r w:rsidRPr="00375695">
        <w:rPr>
          <w:rFonts w:cs="Arial"/>
          <w:color w:val="262626"/>
          <w:lang w:val="en-US"/>
        </w:rPr>
        <w:t>ucht. Vanaf hier gaat een kabelspoor naar de Niederhorn: eerste rang aan de Thunersee. Kleine havens zoals die van Merligen zorgen voor speelse kleuraccenten. In Oberhofen ligt het prachtige strandbad klaar voor een welko</w:t>
      </w:r>
      <w:r>
        <w:rPr>
          <w:rFonts w:cs="Arial"/>
          <w:color w:val="262626"/>
          <w:lang w:val="en-US"/>
        </w:rPr>
        <w:t>me frisse duik, voordat je je</w:t>
      </w:r>
      <w:r w:rsidRPr="00375695">
        <w:rPr>
          <w:rFonts w:cs="Arial"/>
          <w:color w:val="262626"/>
          <w:lang w:val="en-US"/>
        </w:rPr>
        <w:t xml:space="preserve"> opmaakt om Thun te gaan verkennen.</w:t>
      </w:r>
    </w:p>
    <w:p w14:paraId="5840C3E8" w14:textId="57064917" w:rsidR="00375695" w:rsidRPr="00375695" w:rsidRDefault="00485BC1" w:rsidP="00D8181C">
      <w:hyperlink r:id="rId30" w:history="1">
        <w:r w:rsidRPr="004B615B">
          <w:rPr>
            <w:rStyle w:val="Hyperlink"/>
            <w:rFonts w:cstheme="minorBidi"/>
          </w:rPr>
          <w:t>http://www.myswitzerland.com/nl-nl/suggesties/grand-tour-of-switzerland/droomroute-unterseen-oberhofen.html</w:t>
        </w:r>
      </w:hyperlink>
      <w:r w:rsidR="00375695">
        <w:t xml:space="preserve"> </w:t>
      </w:r>
    </w:p>
    <w:p w14:paraId="1DC6585B" w14:textId="77777777" w:rsidR="00990224" w:rsidRDefault="00990224" w:rsidP="00D8181C"/>
    <w:p w14:paraId="00CF76E9" w14:textId="77777777" w:rsidR="00485BC1" w:rsidRDefault="00485BC1">
      <w:r>
        <w:br w:type="page"/>
      </w:r>
    </w:p>
    <w:p w14:paraId="48F7AB11" w14:textId="7EE70C4A" w:rsidR="00D8181C" w:rsidRPr="00604E2F" w:rsidRDefault="00D8181C" w:rsidP="00D8181C">
      <w:pPr>
        <w:rPr>
          <w:smallCaps/>
        </w:rPr>
      </w:pPr>
      <w:r>
        <w:lastRenderedPageBreak/>
        <w:t xml:space="preserve">3. </w:t>
      </w:r>
      <w:r w:rsidRPr="00604E2F">
        <w:rPr>
          <w:smallCaps/>
        </w:rPr>
        <w:t>Bern-Luzern</w:t>
      </w:r>
      <w:r w:rsidR="007F067F">
        <w:rPr>
          <w:smallCaps/>
        </w:rPr>
        <w:t xml:space="preserve">: over </w:t>
      </w:r>
      <w:r w:rsidR="00944D5A">
        <w:rPr>
          <w:smallCaps/>
        </w:rPr>
        <w:t>kaas en andere tradities</w:t>
      </w:r>
    </w:p>
    <w:p w14:paraId="1136CC10" w14:textId="77777777" w:rsidR="00A33290" w:rsidRDefault="00A33290" w:rsidP="00D8181C"/>
    <w:p w14:paraId="606A99C5" w14:textId="77777777" w:rsidR="00D8181C" w:rsidRDefault="00D8181C" w:rsidP="00D8181C">
      <w:r>
        <w:t>ca. 180 km, ca. 3u50</w:t>
      </w:r>
    </w:p>
    <w:p w14:paraId="4262F204" w14:textId="77777777" w:rsidR="00082FFD" w:rsidRDefault="00082FFD" w:rsidP="00D8181C"/>
    <w:p w14:paraId="68EB4C0E" w14:textId="793308E8" w:rsidR="00082FFD" w:rsidRPr="00623FE3" w:rsidRDefault="00082FFD" w:rsidP="00D8181C">
      <w:pPr>
        <w:rPr>
          <w:b/>
        </w:rPr>
      </w:pPr>
      <w:r w:rsidRPr="00623FE3">
        <w:rPr>
          <w:b/>
        </w:rPr>
        <w:t>Highlights</w:t>
      </w:r>
    </w:p>
    <w:p w14:paraId="25D1B5AA" w14:textId="77777777" w:rsidR="00082FFD" w:rsidRDefault="00082FFD" w:rsidP="00D8181C"/>
    <w:p w14:paraId="35E9976E" w14:textId="560C3DA6" w:rsidR="00082FFD" w:rsidRPr="00667E5C" w:rsidRDefault="00623FE3" w:rsidP="00D8181C">
      <w:r w:rsidRPr="00667E5C">
        <w:t>Bern</w:t>
      </w:r>
    </w:p>
    <w:p w14:paraId="66768EFB" w14:textId="74823D17" w:rsidR="00671D05" w:rsidRDefault="00667E5C" w:rsidP="00D8181C">
      <w:pPr>
        <w:rPr>
          <w:rFonts w:cs="Arial"/>
          <w:color w:val="262626"/>
          <w:lang w:val="en-US"/>
        </w:rPr>
      </w:pPr>
      <w:r w:rsidRPr="00667E5C">
        <w:rPr>
          <w:rFonts w:cs="Arial"/>
          <w:color w:val="262626"/>
          <w:lang w:val="en-US"/>
        </w:rPr>
        <w:t>Geen enkele stad heeft haar historische karakter zo goed weten te bewaren als Bern. Het oude stadsgedeelte van Bern staat op de UNESCO-werelderfgoedlijst en telt 6 km arcades met tongewelf, een van de langste overdekte winkelwandelstraten van Europa. Geniet van het adembenemende uitzicht op Oud-Bern vanuit de rozentuin. Met zijn 223 rozelaars en 200 soorten irissen is dit een echt paradijs voor wie houdt van bloemen en op zoek is naar een plek om te ontspannen.</w:t>
      </w:r>
    </w:p>
    <w:p w14:paraId="436E8993" w14:textId="2D0B42F6" w:rsidR="00667E5C" w:rsidRDefault="00485BC1" w:rsidP="00D8181C">
      <w:hyperlink r:id="rId31" w:history="1">
        <w:r w:rsidRPr="004B615B">
          <w:rPr>
            <w:rStyle w:val="Hyperlink"/>
            <w:rFonts w:cstheme="minorBidi"/>
          </w:rPr>
          <w:t>http://www.myswitzerland.com/nl-nl/bern.html</w:t>
        </w:r>
      </w:hyperlink>
      <w:r w:rsidR="00667E5C">
        <w:t xml:space="preserve">  </w:t>
      </w:r>
      <w:hyperlink r:id="rId32" w:history="1">
        <w:r w:rsidR="00667E5C" w:rsidRPr="007D4181">
          <w:rPr>
            <w:rStyle w:val="Hyperlink"/>
            <w:rFonts w:cstheme="minorBidi"/>
          </w:rPr>
          <w:t>www.bern.com</w:t>
        </w:r>
      </w:hyperlink>
    </w:p>
    <w:p w14:paraId="4A346354" w14:textId="77777777" w:rsidR="00623FE3" w:rsidRDefault="00623FE3" w:rsidP="00D8181C"/>
    <w:p w14:paraId="56D367F4" w14:textId="57DC59E6" w:rsidR="00623FE3" w:rsidRDefault="00623FE3" w:rsidP="00D8181C">
      <w:r>
        <w:t>Emmental</w:t>
      </w:r>
      <w:r w:rsidR="00244BB8">
        <w:t>er Hartroute</w:t>
      </w:r>
    </w:p>
    <w:p w14:paraId="0BFE134C" w14:textId="0EAF0E3D" w:rsidR="005A4096" w:rsidRDefault="005A4096" w:rsidP="00D8181C">
      <w:r>
        <w:t xml:space="preserve">Een glooiend landschap met een adembenemd zicht op de toppen van Berner Alpen of op het Juragebergte. Ook de idyllische boerderij typeren het mooie Emmental. </w:t>
      </w:r>
      <w:r w:rsidR="00244BB8">
        <w:t>Als je wat meer tijd hebt, kun je even de benen strekken tijdens</w:t>
      </w:r>
      <w:r w:rsidR="005B6028">
        <w:t xml:space="preserve"> een deeltraject van</w:t>
      </w:r>
      <w:r w:rsidR="00244BB8">
        <w:t xml:space="preserve"> de Emmentaler Hartroute. </w:t>
      </w:r>
      <w:r w:rsidR="005B6028">
        <w:t>Met een e-bike fiets je langsheen de oude boerderijen, geniet je van de fantastische uitzichtspunten en proef je onderweg van de wereldberoemde Emmentaler kaas.</w:t>
      </w:r>
    </w:p>
    <w:p w14:paraId="59CC5393" w14:textId="28428D43" w:rsidR="005B6028" w:rsidRDefault="00485BC1" w:rsidP="00D8181C">
      <w:hyperlink r:id="rId33" w:history="1">
        <w:r w:rsidRPr="004B615B">
          <w:rPr>
            <w:rStyle w:val="Hyperlink"/>
            <w:rFonts w:cstheme="minorBidi"/>
          </w:rPr>
          <w:t>http://www.myswitzerland.com/nl-nl/hartroute.html</w:t>
        </w:r>
      </w:hyperlink>
      <w:r w:rsidR="00D27B9A">
        <w:t xml:space="preserve">  </w:t>
      </w:r>
      <w:hyperlink r:id="rId34" w:history="1">
        <w:r w:rsidR="00D27B9A" w:rsidRPr="007D4181">
          <w:rPr>
            <w:rStyle w:val="Hyperlink"/>
            <w:rFonts w:cstheme="minorBidi"/>
          </w:rPr>
          <w:t>www.herzroute.ch</w:t>
        </w:r>
      </w:hyperlink>
      <w:r w:rsidR="00D27B9A">
        <w:t xml:space="preserve"> </w:t>
      </w:r>
    </w:p>
    <w:p w14:paraId="6FBD37E9" w14:textId="77777777" w:rsidR="00671D05" w:rsidRDefault="00671D05" w:rsidP="00D8181C"/>
    <w:p w14:paraId="0C715F1F" w14:textId="090871FF" w:rsidR="00671D05" w:rsidRPr="00667E5C" w:rsidRDefault="00667E5C" w:rsidP="00D8181C">
      <w:r w:rsidRPr="00667E5C">
        <w:t>Traditioneel volksfeest</w:t>
      </w:r>
      <w:r w:rsidR="00D252FD">
        <w:t xml:space="preserve"> en Miss ‘koe’</w:t>
      </w:r>
    </w:p>
    <w:p w14:paraId="30E1A6DF" w14:textId="5470236C" w:rsidR="00667E5C" w:rsidRPr="00D252FD" w:rsidRDefault="00667E5C" w:rsidP="00D8181C">
      <w:r w:rsidRPr="00667E5C">
        <w:rPr>
          <w:rFonts w:cs="Arial"/>
          <w:color w:val="262626"/>
          <w:lang w:val="en-US"/>
        </w:rPr>
        <w:t xml:space="preserve">Nog voor het begin van de zomer vertrekken de herders in optocht naar de alm, in volksdracht en met </w:t>
      </w:r>
      <w:r w:rsidR="00D252FD">
        <w:rPr>
          <w:rFonts w:cs="Arial"/>
          <w:color w:val="262626"/>
          <w:lang w:val="en-US"/>
        </w:rPr>
        <w:t>prachtig getooide dieren,</w:t>
      </w:r>
      <w:r w:rsidRPr="00667E5C">
        <w:rPr>
          <w:rFonts w:cs="Arial"/>
          <w:color w:val="262626"/>
          <w:lang w:val="en-US"/>
        </w:rPr>
        <w:t xml:space="preserve"> bewonderd door veel </w:t>
      </w:r>
      <w:r w:rsidRPr="00667E5C">
        <w:rPr>
          <w:rFonts w:cs="Arial"/>
          <w:bCs/>
          <w:color w:val="262626"/>
          <w:lang w:val="en-US"/>
        </w:rPr>
        <w:t>toeschouwers</w:t>
      </w:r>
      <w:r w:rsidRPr="00667E5C">
        <w:rPr>
          <w:rFonts w:cs="Arial"/>
          <w:color w:val="262626"/>
          <w:lang w:val="en-US"/>
        </w:rPr>
        <w:t xml:space="preserve"> en </w:t>
      </w:r>
      <w:r w:rsidRPr="00667E5C">
        <w:rPr>
          <w:rFonts w:cs="Arial"/>
          <w:bCs/>
          <w:color w:val="262626"/>
          <w:lang w:val="en-US"/>
        </w:rPr>
        <w:t>folklorefans</w:t>
      </w:r>
      <w:r w:rsidRPr="00667E5C">
        <w:rPr>
          <w:rFonts w:cs="Arial"/>
          <w:color w:val="262626"/>
          <w:lang w:val="en-US"/>
        </w:rPr>
        <w:t xml:space="preserve">. In de herfst worden de koeien weer naar het dal gedreven. Ook hier lokt de feestelijke optocht van de versierde dieren en herders duizenden toeschouwers en mondt uit in verschillende </w:t>
      </w:r>
      <w:r w:rsidRPr="00667E5C">
        <w:rPr>
          <w:rFonts w:cs="Arial"/>
          <w:bCs/>
          <w:color w:val="262626"/>
          <w:lang w:val="en-US"/>
        </w:rPr>
        <w:t>festiviteiten</w:t>
      </w:r>
      <w:r w:rsidRPr="00667E5C">
        <w:rPr>
          <w:rFonts w:cs="Arial"/>
          <w:color w:val="262626"/>
          <w:sz w:val="26"/>
          <w:szCs w:val="26"/>
          <w:lang w:val="en-US"/>
        </w:rPr>
        <w:t>.</w:t>
      </w:r>
      <w:r w:rsidR="00D252FD">
        <w:rPr>
          <w:rFonts w:cs="Arial"/>
          <w:color w:val="262626"/>
          <w:sz w:val="26"/>
          <w:szCs w:val="26"/>
          <w:lang w:val="en-US"/>
        </w:rPr>
        <w:t xml:space="preserve"> </w:t>
      </w:r>
      <w:r w:rsidR="00D252FD" w:rsidRPr="00D252FD">
        <w:rPr>
          <w:rFonts w:cs="Arial"/>
          <w:color w:val="262626"/>
          <w:lang w:val="en-US"/>
        </w:rPr>
        <w:t xml:space="preserve">Een bijzondere </w:t>
      </w:r>
      <w:r w:rsidR="00D252FD">
        <w:rPr>
          <w:rFonts w:cs="Arial"/>
          <w:color w:val="262626"/>
          <w:lang w:val="en-US"/>
        </w:rPr>
        <w:t>attractie in het dorpje Lenk is de verkiezing van de mooiste koe, M</w:t>
      </w:r>
      <w:r w:rsidR="00D252FD" w:rsidRPr="00D252FD">
        <w:rPr>
          <w:rFonts w:cs="Arial"/>
          <w:color w:val="262626"/>
          <w:lang w:val="en-US"/>
        </w:rPr>
        <w:t>iss Lenk</w:t>
      </w:r>
      <w:r w:rsidR="00D252FD">
        <w:rPr>
          <w:rFonts w:cs="Arial"/>
          <w:color w:val="262626"/>
          <w:lang w:val="en-US"/>
        </w:rPr>
        <w:t>.</w:t>
      </w:r>
    </w:p>
    <w:p w14:paraId="745AD105" w14:textId="7AA3F080" w:rsidR="00671D05" w:rsidRDefault="006762E7" w:rsidP="00D8181C">
      <w:hyperlink r:id="rId35" w:history="1">
        <w:r w:rsidR="00D252FD" w:rsidRPr="007D4181">
          <w:rPr>
            <w:rStyle w:val="Hyperlink"/>
            <w:rFonts w:cstheme="minorBidi"/>
          </w:rPr>
          <w:t>www.lenk-simmental.ch</w:t>
        </w:r>
      </w:hyperlink>
    </w:p>
    <w:p w14:paraId="6D0BD1E7" w14:textId="77777777" w:rsidR="00D252FD" w:rsidRDefault="00D252FD" w:rsidP="00D8181C"/>
    <w:p w14:paraId="4F1376FA" w14:textId="387B1F8F" w:rsidR="00671D05" w:rsidRDefault="00671D05" w:rsidP="001B1A64">
      <w:r>
        <w:t>Bij de klokkenmaker</w:t>
      </w:r>
    </w:p>
    <w:p w14:paraId="2406FE8B" w14:textId="200EC21C" w:rsidR="001B1A64" w:rsidRPr="001B1A64" w:rsidRDefault="001B1A64" w:rsidP="001B1A64">
      <w:pPr>
        <w:widowControl w:val="0"/>
        <w:autoSpaceDE w:val="0"/>
        <w:autoSpaceDN w:val="0"/>
        <w:adjustRightInd w:val="0"/>
        <w:rPr>
          <w:rFonts w:cs="Arial"/>
          <w:color w:val="262626"/>
          <w:lang w:val="en-US"/>
        </w:rPr>
      </w:pPr>
      <w:r w:rsidRPr="001B1A64">
        <w:rPr>
          <w:rFonts w:cs="Arial"/>
          <w:color w:val="262626"/>
          <w:lang w:val="en-US"/>
        </w:rPr>
        <w:t xml:space="preserve">De koeienbel werd bedacht om ervoor te zorgen dat de boer ook bij nacht en ontij zijn vee terug kon vinden. Tegenwoordig is dat geluid </w:t>
      </w:r>
      <w:r>
        <w:rPr>
          <w:rFonts w:cs="Arial"/>
          <w:color w:val="262626"/>
          <w:lang w:val="en-US"/>
        </w:rPr>
        <w:t xml:space="preserve">ook te horen op feesten. Wil je er zelf eentje </w:t>
      </w:r>
      <w:r w:rsidRPr="001B1A64">
        <w:rPr>
          <w:rFonts w:cs="Arial"/>
          <w:color w:val="262626"/>
          <w:lang w:val="en-US"/>
        </w:rPr>
        <w:t xml:space="preserve">gieten, </w:t>
      </w:r>
      <w:r>
        <w:rPr>
          <w:rFonts w:cs="Arial"/>
          <w:color w:val="262626"/>
          <w:lang w:val="en-US"/>
        </w:rPr>
        <w:t xml:space="preserve">maak dan </w:t>
      </w:r>
      <w:r w:rsidRPr="001B1A64">
        <w:rPr>
          <w:rFonts w:cs="Arial"/>
          <w:color w:val="262626"/>
          <w:lang w:val="en-US"/>
        </w:rPr>
        <w:t>e</w:t>
      </w:r>
      <w:r>
        <w:rPr>
          <w:rFonts w:cs="Arial"/>
          <w:color w:val="262626"/>
          <w:lang w:val="en-US"/>
        </w:rPr>
        <w:t xml:space="preserve">en afspraak </w:t>
      </w:r>
      <w:r w:rsidRPr="001B1A64">
        <w:rPr>
          <w:rFonts w:cs="Arial"/>
          <w:color w:val="262626"/>
          <w:lang w:val="en-US"/>
        </w:rPr>
        <w:t xml:space="preserve">bij de gieterij in Bärau. De voorgevormde zandmallen worden versierd en terwijl je de gieterij bezichtigt, wordt het metaal tot 1100 graden gestookt. Daarna worden de </w:t>
      </w:r>
      <w:r w:rsidR="00DD39AF">
        <w:rPr>
          <w:rFonts w:cs="Arial"/>
          <w:color w:val="262626"/>
          <w:lang w:val="en-US"/>
        </w:rPr>
        <w:t>vormen gezamenlijk gegoten en ku</w:t>
      </w:r>
      <w:r w:rsidRPr="001B1A64">
        <w:rPr>
          <w:rFonts w:cs="Arial"/>
          <w:color w:val="262626"/>
          <w:lang w:val="en-US"/>
        </w:rPr>
        <w:t xml:space="preserve">n </w:t>
      </w:r>
      <w:r w:rsidR="00DD39AF">
        <w:rPr>
          <w:rFonts w:cs="Arial"/>
          <w:color w:val="262626"/>
          <w:lang w:val="en-US"/>
        </w:rPr>
        <w:t>je je</w:t>
      </w:r>
      <w:r w:rsidRPr="001B1A64">
        <w:rPr>
          <w:rFonts w:cs="Arial"/>
          <w:color w:val="262626"/>
          <w:lang w:val="en-US"/>
        </w:rPr>
        <w:t xml:space="preserve"> persoonlijke koeienbel bewonderen.</w:t>
      </w:r>
    </w:p>
    <w:p w14:paraId="4916D836" w14:textId="40AC54CC" w:rsidR="00671D05" w:rsidRDefault="00485BC1" w:rsidP="00D8181C">
      <w:hyperlink r:id="rId36" w:history="1">
        <w:r w:rsidRPr="004B615B">
          <w:rPr>
            <w:rStyle w:val="Hyperlink"/>
            <w:rFonts w:cstheme="minorBidi"/>
          </w:rPr>
          <w:t>http://www.myswitzerland.com/nl-nl/zelf-klokken-gieten.html</w:t>
        </w:r>
      </w:hyperlink>
      <w:r w:rsidR="00DD39AF">
        <w:t xml:space="preserve"> </w:t>
      </w:r>
    </w:p>
    <w:p w14:paraId="2A7B44D4" w14:textId="77777777" w:rsidR="00623FE3" w:rsidRDefault="00623FE3" w:rsidP="00D8181C"/>
    <w:p w14:paraId="2EA5F1D5" w14:textId="29954296" w:rsidR="00623FE3" w:rsidRPr="006364E4" w:rsidRDefault="006364E4" w:rsidP="006364E4">
      <w:r w:rsidRPr="006364E4">
        <w:t>Het</w:t>
      </w:r>
      <w:r w:rsidR="000C265C">
        <w:t xml:space="preserve"> Wilde Westen bij</w:t>
      </w:r>
      <w:r w:rsidRPr="006364E4">
        <w:t xml:space="preserve"> Luzern</w:t>
      </w:r>
    </w:p>
    <w:p w14:paraId="0BDDD6BA" w14:textId="2F83393F" w:rsidR="006364E4" w:rsidRDefault="006364E4" w:rsidP="006364E4">
      <w:pPr>
        <w:widowControl w:val="0"/>
        <w:autoSpaceDE w:val="0"/>
        <w:autoSpaceDN w:val="0"/>
        <w:adjustRightInd w:val="0"/>
        <w:rPr>
          <w:rFonts w:cs="Arial"/>
          <w:color w:val="262626"/>
          <w:lang w:val="en-US"/>
        </w:rPr>
      </w:pPr>
      <w:r w:rsidRPr="006364E4">
        <w:t xml:space="preserve">Zo wordt het Biosfeernatuurreservaat Entlebuch genoemd. </w:t>
      </w:r>
      <w:r w:rsidRPr="006364E4">
        <w:rPr>
          <w:rFonts w:cs="Arial"/>
          <w:color w:val="262626"/>
          <w:lang w:val="en-US"/>
        </w:rPr>
        <w:t>Hier vind je de grootste en meeste veenlandschappen van Zwitserland en een dieren- en plantenwereld van groot belang. Entlebuch vertegenwoordigt het voor</w:t>
      </w:r>
      <w:r>
        <w:rPr>
          <w:rFonts w:cs="Arial"/>
          <w:color w:val="262626"/>
          <w:lang w:val="en-US"/>
        </w:rPr>
        <w:t>alpiene veen- en karstlandschap en staat op de Unesco Werelderfgoedlijst.</w:t>
      </w:r>
      <w:r>
        <w:rPr>
          <w:rFonts w:cs="Arial"/>
          <w:color w:val="262626"/>
          <w:lang w:val="en-US"/>
        </w:rPr>
        <w:br/>
      </w:r>
      <w:hyperlink r:id="rId37" w:history="1">
        <w:r w:rsidR="00485BC1" w:rsidRPr="004B615B">
          <w:rPr>
            <w:rStyle w:val="Hyperlink"/>
            <w:rFonts w:cs="Arial"/>
            <w:lang w:val="en-US"/>
          </w:rPr>
          <w:t>http://www.myswitzerland.com/nl-nl/unesco-biosfeer-entlebuch.html</w:t>
        </w:r>
      </w:hyperlink>
      <w:r>
        <w:rPr>
          <w:rFonts w:cs="Arial"/>
          <w:color w:val="262626"/>
          <w:lang w:val="en-US"/>
        </w:rPr>
        <w:t xml:space="preserve"> </w:t>
      </w:r>
    </w:p>
    <w:p w14:paraId="0B97BD98" w14:textId="77777777" w:rsidR="00CE0CFA" w:rsidRDefault="00CE0CFA" w:rsidP="006364E4">
      <w:pPr>
        <w:widowControl w:val="0"/>
        <w:autoSpaceDE w:val="0"/>
        <w:autoSpaceDN w:val="0"/>
        <w:adjustRightInd w:val="0"/>
        <w:rPr>
          <w:rFonts w:cs="Arial"/>
          <w:color w:val="262626"/>
          <w:lang w:val="en-US"/>
        </w:rPr>
      </w:pPr>
    </w:p>
    <w:p w14:paraId="3ABC5D18" w14:textId="77777777" w:rsidR="00CE0CFA" w:rsidRPr="00CE0CFA" w:rsidRDefault="00CE0CFA" w:rsidP="006364E4">
      <w:pPr>
        <w:widowControl w:val="0"/>
        <w:autoSpaceDE w:val="0"/>
        <w:autoSpaceDN w:val="0"/>
        <w:adjustRightInd w:val="0"/>
        <w:rPr>
          <w:rFonts w:cs="Arial"/>
          <w:b/>
          <w:color w:val="262626"/>
          <w:lang w:val="en-US"/>
        </w:rPr>
      </w:pPr>
    </w:p>
    <w:p w14:paraId="5751165B" w14:textId="778859C0" w:rsidR="00CE0CFA" w:rsidRDefault="00CE0CFA" w:rsidP="006364E4">
      <w:pPr>
        <w:widowControl w:val="0"/>
        <w:autoSpaceDE w:val="0"/>
        <w:autoSpaceDN w:val="0"/>
        <w:adjustRightInd w:val="0"/>
        <w:rPr>
          <w:rFonts w:cs="Arial"/>
          <w:b/>
          <w:color w:val="262626"/>
          <w:lang w:val="en-US"/>
        </w:rPr>
      </w:pPr>
      <w:r w:rsidRPr="00CE0CFA">
        <w:rPr>
          <w:rFonts w:cs="Arial"/>
          <w:b/>
          <w:color w:val="262626"/>
          <w:lang w:val="en-US"/>
        </w:rPr>
        <w:t xml:space="preserve">Droomtraject </w:t>
      </w:r>
      <w:r w:rsidR="00485BC1">
        <w:rPr>
          <w:rFonts w:cs="Arial"/>
          <w:b/>
          <w:color w:val="262626"/>
          <w:lang w:val="en-US"/>
        </w:rPr>
        <w:t>op</w:t>
      </w:r>
      <w:r w:rsidRPr="00CE0CFA">
        <w:rPr>
          <w:rFonts w:cs="Arial"/>
          <w:b/>
          <w:color w:val="262626"/>
          <w:lang w:val="en-US"/>
        </w:rPr>
        <w:t xml:space="preserve"> deze etappe</w:t>
      </w:r>
    </w:p>
    <w:p w14:paraId="72595156" w14:textId="77777777" w:rsidR="00CE0CFA" w:rsidRDefault="00CE0CFA" w:rsidP="006364E4">
      <w:pPr>
        <w:widowControl w:val="0"/>
        <w:autoSpaceDE w:val="0"/>
        <w:autoSpaceDN w:val="0"/>
        <w:adjustRightInd w:val="0"/>
        <w:rPr>
          <w:rFonts w:cs="Arial"/>
          <w:b/>
          <w:color w:val="262626"/>
          <w:lang w:val="en-US"/>
        </w:rPr>
      </w:pPr>
    </w:p>
    <w:p w14:paraId="67923372" w14:textId="547A9F81" w:rsidR="00CE0CFA" w:rsidRDefault="00CE0CFA" w:rsidP="006364E4">
      <w:pPr>
        <w:widowControl w:val="0"/>
        <w:autoSpaceDE w:val="0"/>
        <w:autoSpaceDN w:val="0"/>
        <w:adjustRightInd w:val="0"/>
        <w:rPr>
          <w:rFonts w:cs="Arial"/>
          <w:color w:val="262626"/>
          <w:lang w:val="en-US"/>
        </w:rPr>
      </w:pPr>
      <w:r w:rsidRPr="00CE0CFA">
        <w:rPr>
          <w:rFonts w:cs="Arial"/>
          <w:color w:val="262626"/>
          <w:lang w:val="en-US"/>
        </w:rPr>
        <w:t xml:space="preserve">Burgdorf-Affoltern i.E.: </w:t>
      </w:r>
      <w:r>
        <w:rPr>
          <w:rFonts w:cs="Arial"/>
          <w:color w:val="262626"/>
          <w:lang w:val="en-US"/>
        </w:rPr>
        <w:t>dwars door het mooie Emmental</w:t>
      </w:r>
    </w:p>
    <w:p w14:paraId="37B5CCB2" w14:textId="10E900DF" w:rsidR="00CE0CFA" w:rsidRPr="00CE0CFA" w:rsidRDefault="00CE0CFA" w:rsidP="006364E4">
      <w:pPr>
        <w:widowControl w:val="0"/>
        <w:autoSpaceDE w:val="0"/>
        <w:autoSpaceDN w:val="0"/>
        <w:adjustRightInd w:val="0"/>
        <w:rPr>
          <w:rFonts w:cs="Arial"/>
          <w:color w:val="262626"/>
          <w:lang w:val="en-US"/>
        </w:rPr>
      </w:pPr>
      <w:r w:rsidRPr="00CE0CFA">
        <w:rPr>
          <w:rFonts w:cs="Arial"/>
          <w:color w:val="262626"/>
          <w:lang w:val="en-US"/>
        </w:rPr>
        <w:t xml:space="preserve">Achter Burgdorf, na oversteek van de Emme, loopt </w:t>
      </w:r>
      <w:r>
        <w:rPr>
          <w:rFonts w:cs="Arial"/>
          <w:color w:val="262626"/>
          <w:lang w:val="en-US"/>
        </w:rPr>
        <w:t xml:space="preserve">de weg </w:t>
      </w:r>
      <w:r w:rsidRPr="00CE0CFA">
        <w:rPr>
          <w:rFonts w:cs="Arial"/>
          <w:color w:val="262626"/>
          <w:lang w:val="en-US"/>
        </w:rPr>
        <w:t>door dichte bossen naar de hoogvlakte richting Hueb en langs schitterende boerderijen die met hun ver doorlopende dakgevels bescherming bieden tegen zwaar weer. Het hoogtepunt is de 'Lueg', waar ook de plaatselijke bevolkin</w:t>
      </w:r>
      <w:r>
        <w:rPr>
          <w:rFonts w:cs="Arial"/>
          <w:color w:val="262626"/>
          <w:lang w:val="en-US"/>
        </w:rPr>
        <w:t>g het liefste de zon opzoekt wanneer</w:t>
      </w:r>
      <w:r w:rsidRPr="00CE0CFA">
        <w:rPr>
          <w:rFonts w:cs="Arial"/>
          <w:color w:val="262626"/>
          <w:lang w:val="en-US"/>
        </w:rPr>
        <w:t xml:space="preserve"> mistsluiers het dal bedekken. Schilderachtige gehuchten zoals Heiligenland, verzorgde tuinen en uitgestrekte weiden tijdens de tocht naar Affoltern i. E. getuigen van het agrarische dagelijkse leven in het Emmental.</w:t>
      </w:r>
    </w:p>
    <w:p w14:paraId="7EF9D8BC" w14:textId="1292D8C3" w:rsidR="00D8181C" w:rsidRDefault="00485BC1" w:rsidP="00D8181C">
      <w:hyperlink r:id="rId38" w:history="1">
        <w:r w:rsidRPr="004B615B">
          <w:rPr>
            <w:rStyle w:val="Hyperlink"/>
            <w:rFonts w:cstheme="minorBidi"/>
          </w:rPr>
          <w:t>http://www.myswitzerland.com/nl-nl/suggesties/grand-tour-of-switzerland/droomroute-burgdorf-affoltern-i-e.html</w:t>
        </w:r>
      </w:hyperlink>
      <w:r w:rsidR="00CE0CFA">
        <w:t xml:space="preserve"> </w:t>
      </w:r>
    </w:p>
    <w:p w14:paraId="42C3CF45" w14:textId="77777777" w:rsidR="007E23D4" w:rsidRDefault="007E23D4" w:rsidP="00D8181C">
      <w:pPr>
        <w:rPr>
          <w:smallCaps/>
        </w:rPr>
      </w:pPr>
    </w:p>
    <w:p w14:paraId="6423FF50" w14:textId="77777777" w:rsidR="00485BC1" w:rsidRDefault="00485BC1">
      <w:pPr>
        <w:rPr>
          <w:smallCaps/>
        </w:rPr>
      </w:pPr>
      <w:r>
        <w:rPr>
          <w:smallCaps/>
        </w:rPr>
        <w:br w:type="page"/>
      </w:r>
    </w:p>
    <w:p w14:paraId="6FAF2168" w14:textId="32117E38" w:rsidR="00D8181C" w:rsidRPr="00604E2F" w:rsidRDefault="00D8181C" w:rsidP="00D8181C">
      <w:pPr>
        <w:rPr>
          <w:smallCaps/>
        </w:rPr>
      </w:pPr>
      <w:r w:rsidRPr="007F067F">
        <w:rPr>
          <w:smallCaps/>
        </w:rPr>
        <w:lastRenderedPageBreak/>
        <w:t>4.</w:t>
      </w:r>
      <w:r w:rsidR="007F067F" w:rsidRPr="007F067F">
        <w:rPr>
          <w:smallCaps/>
        </w:rPr>
        <w:t xml:space="preserve"> </w:t>
      </w:r>
      <w:r w:rsidRPr="007F067F">
        <w:rPr>
          <w:smallCaps/>
        </w:rPr>
        <w:t>Luzern-Zürich</w:t>
      </w:r>
      <w:r w:rsidR="007F067F">
        <w:rPr>
          <w:smallCaps/>
        </w:rPr>
        <w:t xml:space="preserve">: van </w:t>
      </w:r>
      <w:r w:rsidR="00A81D1B">
        <w:rPr>
          <w:smallCaps/>
        </w:rPr>
        <w:t>de</w:t>
      </w:r>
      <w:r w:rsidR="007F067F">
        <w:rPr>
          <w:smallCaps/>
        </w:rPr>
        <w:t xml:space="preserve"> geboorteplaats naar het </w:t>
      </w:r>
      <w:r w:rsidR="00A81D1B">
        <w:rPr>
          <w:smallCaps/>
        </w:rPr>
        <w:t>kloppend</w:t>
      </w:r>
      <w:r w:rsidR="007F067F">
        <w:rPr>
          <w:smallCaps/>
        </w:rPr>
        <w:t xml:space="preserve"> hart van </w:t>
      </w:r>
      <w:r w:rsidR="00A81D1B">
        <w:rPr>
          <w:smallCaps/>
        </w:rPr>
        <w:t>Zwitserland</w:t>
      </w:r>
    </w:p>
    <w:p w14:paraId="7E3F3117" w14:textId="77777777" w:rsidR="00A33290" w:rsidRDefault="00A33290" w:rsidP="00D8181C"/>
    <w:p w14:paraId="2CA17BD5" w14:textId="77777777" w:rsidR="00D8181C" w:rsidRDefault="00D8181C" w:rsidP="00D8181C">
      <w:r>
        <w:t>ca. 135 km, 3u10</w:t>
      </w:r>
    </w:p>
    <w:p w14:paraId="0A340775" w14:textId="77777777" w:rsidR="00363D9A" w:rsidRDefault="00363D9A" w:rsidP="00D8181C"/>
    <w:p w14:paraId="090EB84C" w14:textId="49B20461" w:rsidR="00363D9A" w:rsidRDefault="00363D9A" w:rsidP="00D8181C">
      <w:pPr>
        <w:rPr>
          <w:b/>
        </w:rPr>
      </w:pPr>
      <w:r w:rsidRPr="00783873">
        <w:rPr>
          <w:b/>
        </w:rPr>
        <w:t>Highlights</w:t>
      </w:r>
    </w:p>
    <w:p w14:paraId="1F4DE65C" w14:textId="77777777" w:rsidR="00D439AF" w:rsidRDefault="00D439AF" w:rsidP="00D8181C">
      <w:pPr>
        <w:rPr>
          <w:b/>
        </w:rPr>
      </w:pPr>
    </w:p>
    <w:p w14:paraId="0A8B2307" w14:textId="16CB8196" w:rsidR="00D439AF" w:rsidRDefault="00D439AF" w:rsidP="00D8181C">
      <w:r w:rsidRPr="00D439AF">
        <w:t>Luzern</w:t>
      </w:r>
    </w:p>
    <w:p w14:paraId="6DD9AA70" w14:textId="297DBA20" w:rsidR="00481B09" w:rsidRDefault="00481B09" w:rsidP="00D8181C">
      <w:pPr>
        <w:rPr>
          <w:rFonts w:cs="Arial"/>
          <w:color w:val="262626"/>
          <w:lang w:val="en-US"/>
        </w:rPr>
      </w:pPr>
      <w:r w:rsidRPr="00481B09">
        <w:rPr>
          <w:rFonts w:cs="Arial"/>
          <w:color w:val="262626"/>
          <w:lang w:val="en-US"/>
        </w:rPr>
        <w:t>Verscholen in een indrukwekkend bergpanorama ligt Luzern, toegangspoort tot Centraal-Zwitserland en gelegen aan het Vierwoudstedenmeer. Luzern is de stad van kerken en pleinen, van de overdekte middeleeuwse kapelbrug en van het futuristische Kultur- und Kongresszentrum (KKL) van de Franse architect Jean Nouvel. Maar Luzern vormt ook de ideale uitvalsbasis voor een uitstapje naar de huisbergen Pilatus en Rigi of naar de Stanserhorn met de CabriO-Bahn.</w:t>
      </w:r>
    </w:p>
    <w:p w14:paraId="575A27CE" w14:textId="2773EC25" w:rsidR="00481B09" w:rsidRDefault="00485BC1" w:rsidP="00D8181C">
      <w:hyperlink r:id="rId39" w:history="1">
        <w:r w:rsidRPr="004B615B">
          <w:rPr>
            <w:rStyle w:val="Hyperlink"/>
            <w:rFonts w:cstheme="minorBidi"/>
          </w:rPr>
          <w:t>http://www.myswitzerland.com/nl-nl/luzern.html</w:t>
        </w:r>
      </w:hyperlink>
      <w:r w:rsidR="00055804">
        <w:t xml:space="preserve">  </w:t>
      </w:r>
      <w:hyperlink r:id="rId40" w:history="1">
        <w:r w:rsidR="00055804" w:rsidRPr="007D4181">
          <w:rPr>
            <w:rStyle w:val="Hyperlink"/>
            <w:rFonts w:cstheme="minorBidi"/>
          </w:rPr>
          <w:t>www.luzern.com</w:t>
        </w:r>
      </w:hyperlink>
      <w:r w:rsidR="00055804">
        <w:t xml:space="preserve"> </w:t>
      </w:r>
    </w:p>
    <w:p w14:paraId="035671A1" w14:textId="77777777" w:rsidR="00372015" w:rsidRDefault="00372015" w:rsidP="00D8181C"/>
    <w:p w14:paraId="2651D102" w14:textId="4E9DDD3C" w:rsidR="00372015" w:rsidRDefault="00372015" w:rsidP="00D8181C">
      <w:r>
        <w:t>CabriO-bahn</w:t>
      </w:r>
    </w:p>
    <w:p w14:paraId="49E76F19" w14:textId="0208F29F" w:rsidR="00372015" w:rsidRDefault="00426D7D" w:rsidP="00D8181C">
      <w:r w:rsidRPr="004D046E">
        <w:rPr>
          <w:rFonts w:cs="Arial"/>
          <w:lang w:val="nl-NL"/>
        </w:rPr>
        <w:t xml:space="preserve">De kabelbaan naar de Stanserhorn is er eentje met een open bovendek. Dankzij deze CabriO®-baan geniet je vanop het bovendek van een weids uitzicht op de Pilatus, het Vierwoudstedenmeer en de Berner Alpen. </w:t>
      </w:r>
      <w:r w:rsidRPr="004D046E">
        <w:rPr>
          <w:rFonts w:cs="Arial"/>
          <w:color w:val="262626"/>
          <w:lang w:val="en-US"/>
        </w:rPr>
        <w:t>Eenmaal boven op de Stanserhorn, biedt het panoramarestaurant met draaiende vloer, een 360° zicht zonder dat je van je stoel hoeft te komen.</w:t>
      </w:r>
    </w:p>
    <w:p w14:paraId="79927114" w14:textId="0089A815" w:rsidR="00426D7D" w:rsidRDefault="006762E7" w:rsidP="00D8181C">
      <w:hyperlink r:id="rId41" w:history="1">
        <w:r w:rsidR="00426D7D" w:rsidRPr="007D4181">
          <w:rPr>
            <w:rStyle w:val="Hyperlink"/>
            <w:rFonts w:cstheme="minorBidi"/>
          </w:rPr>
          <w:t>www.stanserhorn.ch</w:t>
        </w:r>
      </w:hyperlink>
      <w:r w:rsidR="00426D7D">
        <w:t xml:space="preserve"> </w:t>
      </w:r>
    </w:p>
    <w:p w14:paraId="2C507609" w14:textId="77777777" w:rsidR="00426D7D" w:rsidRDefault="00426D7D" w:rsidP="00D8181C"/>
    <w:p w14:paraId="193D27C2" w14:textId="3CA9CF78" w:rsidR="00372015" w:rsidRDefault="00372015" w:rsidP="00D8181C">
      <w:r>
        <w:t>Titlis Cliff Walk</w:t>
      </w:r>
    </w:p>
    <w:p w14:paraId="3D24BF53" w14:textId="6475595A" w:rsidR="00D66EE5" w:rsidRPr="005537F7" w:rsidRDefault="00D66EE5" w:rsidP="00D66EE5">
      <w:pPr>
        <w:rPr>
          <w:rFonts w:cs="Arial"/>
          <w:color w:val="262626"/>
          <w:lang w:val="en-US"/>
        </w:rPr>
      </w:pPr>
      <w:r>
        <w:rPr>
          <w:rFonts w:cs="Arial"/>
          <w:color w:val="262626"/>
          <w:lang w:val="en-US"/>
        </w:rPr>
        <w:t>Mocht je veel tijd hebben, maak dan vanuit Luzern een dagexcursie naar Engelberg om de hoogstgelegen hangbrug van Europa over te steken, te voet weliswaar. De Titlis Cliff Walk bevindt zich op</w:t>
      </w:r>
      <w:r w:rsidRPr="005D3E02">
        <w:rPr>
          <w:rFonts w:cs="Arial"/>
          <w:color w:val="262626"/>
          <w:lang w:val="en-US"/>
        </w:rPr>
        <w:t xml:space="preserve"> meer dan 3000 meter boven de zeespiegel </w:t>
      </w:r>
      <w:r>
        <w:rPr>
          <w:rFonts w:cs="Arial"/>
          <w:color w:val="262626"/>
          <w:lang w:val="en-US"/>
        </w:rPr>
        <w:t>in regio Engelberg</w:t>
      </w:r>
      <w:r w:rsidR="00923F7F">
        <w:rPr>
          <w:rFonts w:cs="Arial"/>
          <w:color w:val="262626"/>
          <w:lang w:val="en-US"/>
        </w:rPr>
        <w:t>-Titlis</w:t>
      </w:r>
      <w:r w:rsidRPr="005D3E02">
        <w:rPr>
          <w:rFonts w:cs="Arial"/>
          <w:color w:val="262626"/>
          <w:lang w:val="en-US"/>
        </w:rPr>
        <w:t>.</w:t>
      </w:r>
      <w:r>
        <w:rPr>
          <w:rFonts w:cs="Arial"/>
          <w:color w:val="262626"/>
          <w:lang w:val="en-US"/>
        </w:rPr>
        <w:t xml:space="preserve"> </w:t>
      </w:r>
      <w:r w:rsidRPr="005D3E02">
        <w:rPr>
          <w:rFonts w:cs="Arial"/>
          <w:color w:val="262626"/>
          <w:lang w:val="en-US"/>
        </w:rPr>
        <w:t>De korte route</w:t>
      </w:r>
      <w:r>
        <w:rPr>
          <w:rFonts w:cs="Arial"/>
          <w:color w:val="262626"/>
          <w:lang w:val="en-US"/>
        </w:rPr>
        <w:t xml:space="preserve"> </w:t>
      </w:r>
      <w:r w:rsidRPr="005D3E02">
        <w:rPr>
          <w:rFonts w:cs="Arial"/>
          <w:color w:val="262626"/>
          <w:lang w:val="en-US"/>
        </w:rPr>
        <w:t xml:space="preserve">naar de brug loopt van het bergstation Titlis door een 140 meter lange ondergrondse tunnel naar het uitzichtpunt op de zuidelijke wand en verbindt dit uitzichtpunt met het bergstation van de gletsjer-stoeltjeslift 'Ice-Flyer'. Vanaf </w:t>
      </w:r>
      <w:r>
        <w:rPr>
          <w:rFonts w:cs="Arial"/>
          <w:color w:val="262626"/>
          <w:lang w:val="en-US"/>
        </w:rPr>
        <w:t xml:space="preserve">de </w:t>
      </w:r>
      <w:r w:rsidRPr="005D3E02">
        <w:rPr>
          <w:rFonts w:cs="Arial"/>
          <w:color w:val="262626"/>
          <w:lang w:val="en-US"/>
        </w:rPr>
        <w:t>kabelconstructie krijgen bezoekers een indrukwekkend uitzicht over de 500 meter diepe afgrond.</w:t>
      </w:r>
    </w:p>
    <w:p w14:paraId="5A2AF299" w14:textId="6A9EE9CA" w:rsidR="00372015" w:rsidRPr="00481B09" w:rsidRDefault="00485BC1" w:rsidP="00D8181C">
      <w:hyperlink r:id="rId42" w:history="1">
        <w:r w:rsidRPr="004B615B">
          <w:rPr>
            <w:rStyle w:val="Hyperlink"/>
            <w:rFonts w:cstheme="minorBidi"/>
          </w:rPr>
          <w:t>http://www.myswitzerland.com/nl-nl/de-hoogstgelegen-hangbrug-van-europa.html</w:t>
        </w:r>
      </w:hyperlink>
      <w:r w:rsidR="00923F7F">
        <w:t xml:space="preserve">   </w:t>
      </w:r>
      <w:hyperlink r:id="rId43" w:history="1">
        <w:r w:rsidR="00923F7F" w:rsidRPr="007D4181">
          <w:rPr>
            <w:rStyle w:val="Hyperlink"/>
            <w:rFonts w:cstheme="minorBidi"/>
          </w:rPr>
          <w:t>www.titlis.ch</w:t>
        </w:r>
      </w:hyperlink>
      <w:r w:rsidR="00923F7F">
        <w:t xml:space="preserve"> </w:t>
      </w:r>
    </w:p>
    <w:p w14:paraId="14C0F635" w14:textId="77777777" w:rsidR="00363D9A" w:rsidRDefault="00363D9A" w:rsidP="00D8181C"/>
    <w:p w14:paraId="23750290" w14:textId="4752F398" w:rsidR="00A33290" w:rsidRDefault="00A33290" w:rsidP="00D8181C">
      <w:r>
        <w:t>Altdorf</w:t>
      </w:r>
    </w:p>
    <w:p w14:paraId="0621B74E" w14:textId="0B17E4C9" w:rsidR="00A33290" w:rsidRDefault="00A33290" w:rsidP="00D8181C">
      <w:pPr>
        <w:rPr>
          <w:rFonts w:cs="Arial"/>
          <w:color w:val="262626"/>
          <w:lang w:val="en-US"/>
        </w:rPr>
      </w:pPr>
      <w:r w:rsidRPr="00A33290">
        <w:rPr>
          <w:rFonts w:asciiTheme="minorHAnsi" w:hAnsiTheme="minorHAnsi" w:cstheme="minorHAnsi"/>
          <w:color w:val="262626"/>
          <w:lang w:val="en-US"/>
        </w:rPr>
        <w:t>Altdorf, hoofdstad van de kanton Uri, ligt in het benedendal van de Reuss ten zuiden van het Vierwoudstedenmeer en is een ideale uitvalsbasis voor het maken van dagtochtjes in vakantieregio Uri. H</w:t>
      </w:r>
      <w:r w:rsidRPr="00A33290">
        <w:rPr>
          <w:rFonts w:cs="Arial"/>
          <w:color w:val="262626"/>
          <w:lang w:val="en-US"/>
        </w:rPr>
        <w:t>et wereldberoemde standbeeld ter ere van Wilhelm Tell herinnert aan de onstaansgeschiedenis van Zwitserland.</w:t>
      </w:r>
    </w:p>
    <w:p w14:paraId="4B1B1A5C" w14:textId="3DAB381B" w:rsidR="00A33290" w:rsidRPr="00A33290" w:rsidRDefault="00485BC1" w:rsidP="00D8181C">
      <w:pPr>
        <w:rPr>
          <w:rFonts w:asciiTheme="minorHAnsi" w:hAnsiTheme="minorHAnsi" w:cstheme="minorHAnsi"/>
        </w:rPr>
      </w:pPr>
      <w:hyperlink r:id="rId44" w:history="1">
        <w:r w:rsidRPr="004B615B">
          <w:rPr>
            <w:rStyle w:val="Hyperlink"/>
            <w:rFonts w:asciiTheme="minorHAnsi" w:hAnsiTheme="minorHAnsi" w:cstheme="minorHAnsi"/>
          </w:rPr>
          <w:t>http://www.myswitzerland.com/nl-nl/altdorf.html</w:t>
        </w:r>
      </w:hyperlink>
      <w:r w:rsidR="00A33290">
        <w:rPr>
          <w:rFonts w:asciiTheme="minorHAnsi" w:hAnsiTheme="minorHAnsi" w:cstheme="minorHAnsi"/>
        </w:rPr>
        <w:t xml:space="preserve"> </w:t>
      </w:r>
    </w:p>
    <w:p w14:paraId="5AF01498" w14:textId="77777777" w:rsidR="00A33290" w:rsidRDefault="00A33290" w:rsidP="00D8181C"/>
    <w:p w14:paraId="540684A7" w14:textId="77777777" w:rsidR="00485BC1" w:rsidRDefault="00485BC1" w:rsidP="00D8181C"/>
    <w:p w14:paraId="191BE212" w14:textId="77777777" w:rsidR="00485BC1" w:rsidRDefault="00485BC1" w:rsidP="00D8181C"/>
    <w:p w14:paraId="5DBC997D" w14:textId="77777777" w:rsidR="00485BC1" w:rsidRDefault="00485BC1" w:rsidP="00D8181C"/>
    <w:p w14:paraId="27593F28" w14:textId="77777777" w:rsidR="00485BC1" w:rsidRDefault="00485BC1" w:rsidP="00D8181C"/>
    <w:p w14:paraId="25D8A6D8" w14:textId="77777777" w:rsidR="00485BC1" w:rsidRDefault="00485BC1" w:rsidP="00D8181C"/>
    <w:p w14:paraId="0385609F" w14:textId="77777777" w:rsidR="00485BC1" w:rsidRDefault="00485BC1" w:rsidP="00D8181C"/>
    <w:p w14:paraId="5457E908" w14:textId="7CF1343A" w:rsidR="00A33290" w:rsidRDefault="00A33290" w:rsidP="00D8181C">
      <w:r>
        <w:lastRenderedPageBreak/>
        <w:t>Einsiedeln</w:t>
      </w:r>
    </w:p>
    <w:p w14:paraId="4B93B770" w14:textId="04483117" w:rsidR="00A33290" w:rsidRDefault="00A33290" w:rsidP="00D8181C">
      <w:pPr>
        <w:rPr>
          <w:rFonts w:cs="Arial"/>
          <w:color w:val="262626"/>
          <w:lang w:val="en-US"/>
        </w:rPr>
      </w:pPr>
      <w:r w:rsidRPr="00A33290">
        <w:rPr>
          <w:rFonts w:asciiTheme="minorHAnsi" w:hAnsiTheme="minorHAnsi" w:cstheme="minorHAnsi"/>
          <w:color w:val="262626"/>
          <w:lang w:val="en-US"/>
        </w:rPr>
        <w:t>Einsiedeln is het belangrijkste Mariabedevaartsoord van Zwitserland.</w:t>
      </w:r>
      <w:r>
        <w:rPr>
          <w:rFonts w:asciiTheme="minorHAnsi" w:hAnsiTheme="minorHAnsi" w:cstheme="minorHAnsi"/>
          <w:color w:val="262626"/>
          <w:lang w:val="en-US"/>
        </w:rPr>
        <w:t xml:space="preserve"> </w:t>
      </w:r>
      <w:r w:rsidRPr="00A33290">
        <w:rPr>
          <w:rFonts w:asciiTheme="minorHAnsi" w:hAnsiTheme="minorHAnsi" w:cstheme="minorHAnsi"/>
          <w:color w:val="262626"/>
          <w:lang w:val="en-US"/>
        </w:rPr>
        <w:t>I</w:t>
      </w:r>
      <w:r w:rsidRPr="00A33290">
        <w:rPr>
          <w:rFonts w:cs="Arial"/>
          <w:color w:val="262626"/>
          <w:lang w:val="en-US"/>
        </w:rPr>
        <w:t>mposant middelpunt van Einsiedeln en doel van ontelbare pelgrims zijn de barokke kloostergebouwen uit de 18e eeuw. Het benedictijnenklooster heeft een ruim duizend jaar oude geschiedenis. Sinds de middeleeuwen is de plaats met z'n «Zwarte Madonna» een van de belangrijkste bedevaartsoorden van Europa. De Jacobsweg loopt ook door het gebied van Einsiedeln.</w:t>
      </w:r>
    </w:p>
    <w:p w14:paraId="608FFB39" w14:textId="0F63EB97" w:rsidR="00A33290" w:rsidRPr="00A33290" w:rsidRDefault="006762E7" w:rsidP="00D8181C">
      <w:pPr>
        <w:rPr>
          <w:rFonts w:asciiTheme="minorHAnsi" w:hAnsiTheme="minorHAnsi" w:cstheme="minorHAnsi"/>
        </w:rPr>
      </w:pPr>
      <w:hyperlink r:id="rId45" w:history="1">
        <w:r w:rsidR="00A33290" w:rsidRPr="007D4181">
          <w:rPr>
            <w:rStyle w:val="Hyperlink"/>
            <w:rFonts w:asciiTheme="minorHAnsi" w:hAnsiTheme="minorHAnsi" w:cstheme="minorHAnsi"/>
          </w:rPr>
          <w:t>ht</w:t>
        </w:r>
        <w:r w:rsidR="00485BC1">
          <w:rPr>
            <w:rStyle w:val="Hyperlink"/>
            <w:rFonts w:asciiTheme="minorHAnsi" w:hAnsiTheme="minorHAnsi" w:cstheme="minorHAnsi"/>
          </w:rPr>
          <w:t>tp://www.myswitzerland.com/nl-nl</w:t>
        </w:r>
        <w:r w:rsidR="00A33290" w:rsidRPr="007D4181">
          <w:rPr>
            <w:rStyle w:val="Hyperlink"/>
            <w:rFonts w:asciiTheme="minorHAnsi" w:hAnsiTheme="minorHAnsi" w:cstheme="minorHAnsi"/>
          </w:rPr>
          <w:t>/einsiedeln.html</w:t>
        </w:r>
      </w:hyperlink>
      <w:r w:rsidR="00A33290">
        <w:rPr>
          <w:rFonts w:asciiTheme="minorHAnsi" w:hAnsiTheme="minorHAnsi" w:cstheme="minorHAnsi"/>
        </w:rPr>
        <w:t xml:space="preserve"> </w:t>
      </w:r>
    </w:p>
    <w:p w14:paraId="4C6D8E87" w14:textId="77777777" w:rsidR="00A33290" w:rsidRDefault="00A33290" w:rsidP="00D8181C"/>
    <w:p w14:paraId="03F14270" w14:textId="77777777" w:rsidR="002F6409" w:rsidRDefault="002F6409" w:rsidP="00D8181C"/>
    <w:p w14:paraId="4D5ECEC3" w14:textId="22460BCB" w:rsidR="00363D9A" w:rsidRDefault="00783873" w:rsidP="00D8181C">
      <w:pPr>
        <w:rPr>
          <w:b/>
        </w:rPr>
      </w:pPr>
      <w:r w:rsidRPr="00783873">
        <w:rPr>
          <w:b/>
        </w:rPr>
        <w:t xml:space="preserve">Droomtraject </w:t>
      </w:r>
      <w:r w:rsidR="00485BC1">
        <w:rPr>
          <w:b/>
        </w:rPr>
        <w:t>op</w:t>
      </w:r>
      <w:r w:rsidRPr="00783873">
        <w:rPr>
          <w:b/>
        </w:rPr>
        <w:t xml:space="preserve"> deze etappe</w:t>
      </w:r>
    </w:p>
    <w:p w14:paraId="5988FA0C" w14:textId="77777777" w:rsidR="00372015" w:rsidRDefault="00372015" w:rsidP="00D8181C">
      <w:pPr>
        <w:rPr>
          <w:b/>
        </w:rPr>
      </w:pPr>
    </w:p>
    <w:p w14:paraId="76ED74D3" w14:textId="4A763DA2" w:rsidR="00372015" w:rsidRDefault="00A752B1" w:rsidP="00D8181C">
      <w:r>
        <w:t>Greppen-Beckenried: rond het Vierwoudstedenmeer</w:t>
      </w:r>
    </w:p>
    <w:p w14:paraId="3C01DABC" w14:textId="13F88BD8" w:rsidR="00426D7D" w:rsidRPr="00426D7D" w:rsidRDefault="00426D7D" w:rsidP="00D8181C">
      <w:r w:rsidRPr="00426D7D">
        <w:rPr>
          <w:rFonts w:cs="Arial"/>
          <w:color w:val="262626"/>
          <w:lang w:val="en-US"/>
        </w:rPr>
        <w:t>De weg langs de meeroever verloopt spectaculair langs steile rotswanden. Met</w:t>
      </w:r>
      <w:r>
        <w:rPr>
          <w:rFonts w:cs="Arial"/>
          <w:color w:val="262626"/>
          <w:lang w:val="en-US"/>
        </w:rPr>
        <w:t xml:space="preserve"> Weggis en Vitznau doorkruis je </w:t>
      </w:r>
      <w:r w:rsidRPr="00426D7D">
        <w:rPr>
          <w:rFonts w:cs="Arial"/>
          <w:color w:val="262626"/>
          <w:lang w:val="en-US"/>
        </w:rPr>
        <w:t>twee historische toeristische dorpen, met een exotische vegetatie, elegante pr</w:t>
      </w:r>
      <w:r>
        <w:rPr>
          <w:rFonts w:cs="Arial"/>
          <w:color w:val="262626"/>
          <w:lang w:val="en-US"/>
        </w:rPr>
        <w:t>omenades en gezellige cafés</w:t>
      </w:r>
      <w:r w:rsidRPr="00426D7D">
        <w:rPr>
          <w:rFonts w:cs="Arial"/>
          <w:color w:val="262626"/>
          <w:lang w:val="en-US"/>
        </w:rPr>
        <w:t>. Achter de meerengte opent zich een geweldig panorama: met de wind door de haren vertrekt men op het autoveer uit kanton Schwyz - om 20 minuten later aan te leggen in Nidwalden.</w:t>
      </w:r>
    </w:p>
    <w:p w14:paraId="6F70839E" w14:textId="73DA615E" w:rsidR="00A752B1" w:rsidRPr="00372015" w:rsidRDefault="00485BC1" w:rsidP="00D8181C">
      <w:hyperlink r:id="rId46" w:history="1">
        <w:r w:rsidRPr="004B615B">
          <w:rPr>
            <w:rStyle w:val="Hyperlink"/>
            <w:rFonts w:cstheme="minorBidi"/>
          </w:rPr>
          <w:t>http://www.myswitzerland.com/nl-nl/suggesties/grand-tour-of-switzerland/droomroute-greppen-beckenried.html</w:t>
        </w:r>
      </w:hyperlink>
      <w:r w:rsidR="00426D7D">
        <w:t xml:space="preserve"> </w:t>
      </w:r>
    </w:p>
    <w:p w14:paraId="7499F84C" w14:textId="51D784BA" w:rsidR="00D8181C" w:rsidRDefault="00D8181C" w:rsidP="00D8181C">
      <w:pPr>
        <w:rPr>
          <w:smallCaps/>
        </w:rPr>
      </w:pPr>
    </w:p>
    <w:p w14:paraId="416A44E6" w14:textId="77777777" w:rsidR="00485BC1" w:rsidRDefault="00485BC1">
      <w:pPr>
        <w:rPr>
          <w:smallCaps/>
        </w:rPr>
      </w:pPr>
      <w:r>
        <w:rPr>
          <w:smallCaps/>
        </w:rPr>
        <w:br w:type="page"/>
      </w:r>
    </w:p>
    <w:p w14:paraId="58115C23" w14:textId="2ED8776C" w:rsidR="00D8181C" w:rsidRDefault="00D8181C" w:rsidP="00D8181C">
      <w:pPr>
        <w:rPr>
          <w:smallCaps/>
        </w:rPr>
      </w:pPr>
      <w:r>
        <w:rPr>
          <w:smallCaps/>
        </w:rPr>
        <w:lastRenderedPageBreak/>
        <w:t>5. Zürich-Maïenfeld</w:t>
      </w:r>
      <w:r w:rsidR="007F067F">
        <w:rPr>
          <w:smallCaps/>
        </w:rPr>
        <w:t>: van Zwitserlands grootste stad naar het dorp van heidi</w:t>
      </w:r>
    </w:p>
    <w:p w14:paraId="1F260912" w14:textId="77777777" w:rsidR="00A33290" w:rsidRPr="002D33F3" w:rsidRDefault="00A33290" w:rsidP="00D8181C">
      <w:pPr>
        <w:rPr>
          <w:smallCaps/>
        </w:rPr>
      </w:pPr>
    </w:p>
    <w:p w14:paraId="2D08A107" w14:textId="77777777" w:rsidR="00D8181C" w:rsidRDefault="00D8181C" w:rsidP="00D8181C">
      <w:r>
        <w:t>ca. 260 km, ca. 5u10</w:t>
      </w:r>
    </w:p>
    <w:p w14:paraId="594B30CC" w14:textId="77777777" w:rsidR="00A33290" w:rsidRDefault="00A33290" w:rsidP="00D8181C"/>
    <w:p w14:paraId="349BDC40" w14:textId="5A5D4A6E" w:rsidR="00A33290" w:rsidRDefault="00A33290" w:rsidP="00D8181C">
      <w:pPr>
        <w:rPr>
          <w:b/>
        </w:rPr>
      </w:pPr>
      <w:r w:rsidRPr="00A33290">
        <w:rPr>
          <w:b/>
        </w:rPr>
        <w:t>Highlights</w:t>
      </w:r>
    </w:p>
    <w:p w14:paraId="33BE5D29" w14:textId="77777777" w:rsidR="008D4332" w:rsidRDefault="008D4332" w:rsidP="00D8181C">
      <w:pPr>
        <w:rPr>
          <w:b/>
        </w:rPr>
      </w:pPr>
    </w:p>
    <w:p w14:paraId="2908B228" w14:textId="4DA76E37" w:rsidR="008D4332" w:rsidRDefault="008D4332" w:rsidP="00074A05">
      <w:r w:rsidRPr="008D4332">
        <w:t>Zürich</w:t>
      </w:r>
    </w:p>
    <w:p w14:paraId="7BC04F04" w14:textId="07B2FC2C" w:rsidR="007F1223" w:rsidRPr="00C274BA" w:rsidRDefault="008D4332" w:rsidP="00C274BA">
      <w:pPr>
        <w:widowControl w:val="0"/>
        <w:autoSpaceDE w:val="0"/>
        <w:autoSpaceDN w:val="0"/>
        <w:adjustRightInd w:val="0"/>
        <w:spacing w:after="240"/>
        <w:rPr>
          <w:rFonts w:asciiTheme="minorHAnsi" w:hAnsiTheme="minorHAnsi" w:cstheme="minorHAnsi"/>
          <w:lang w:val="en-US"/>
        </w:rPr>
      </w:pPr>
      <w:r w:rsidRPr="008D4332">
        <w:rPr>
          <w:rFonts w:cs="Arial"/>
          <w:color w:val="262626"/>
          <w:lang w:val="en-US"/>
        </w:rPr>
        <w:t>Zürich biedt een unieke mix. Natuu</w:t>
      </w:r>
      <w:r w:rsidR="005101E7">
        <w:rPr>
          <w:rFonts w:cs="Arial"/>
          <w:color w:val="262626"/>
          <w:lang w:val="en-US"/>
        </w:rPr>
        <w:t>r, cultuur, ontdekkingstochten</w:t>
      </w:r>
      <w:r w:rsidRPr="008D4332">
        <w:rPr>
          <w:rFonts w:cs="Arial"/>
          <w:color w:val="262626"/>
          <w:lang w:val="en-US"/>
        </w:rPr>
        <w:t xml:space="preserve">… alles is er samengebracht op één plaats. </w:t>
      </w:r>
      <w:r w:rsidRPr="008D4332">
        <w:rPr>
          <w:rFonts w:asciiTheme="minorHAnsi" w:hAnsiTheme="minorHAnsi" w:cstheme="minorHAnsi"/>
          <w:color w:val="262626"/>
          <w:lang w:val="en-US"/>
        </w:rPr>
        <w:t>Meer dan 50 musea en meer dan 100 galerieën, internationale labels en urbane Zurich-merken</w:t>
      </w:r>
      <w:r>
        <w:rPr>
          <w:rFonts w:asciiTheme="minorHAnsi" w:hAnsiTheme="minorHAnsi" w:cstheme="minorHAnsi"/>
          <w:color w:val="262626"/>
          <w:lang w:val="en-US"/>
        </w:rPr>
        <w:t xml:space="preserve">. </w:t>
      </w:r>
      <w:r w:rsidRPr="008D4332">
        <w:rPr>
          <w:rFonts w:asciiTheme="minorHAnsi" w:hAnsiTheme="minorHAnsi" w:cstheme="minorHAnsi"/>
          <w:color w:val="262626"/>
          <w:lang w:val="en-US"/>
        </w:rPr>
        <w:t>De</w:t>
      </w:r>
      <w:r w:rsidRPr="008D4332">
        <w:rPr>
          <w:rFonts w:cs="Arial"/>
          <w:color w:val="262626"/>
          <w:lang w:val="en-US"/>
        </w:rPr>
        <w:t xml:space="preserve"> talrijke terrassen van de restaurants en de publieke baden nodigen uit om te proeven van de “Zomer in Zürich”, waarbij je kunt genieten van een uitzonderlijk uitzicht op de rivier of het meer. Zodra de avond valt, veranderen de baden aan de oevers van de rivier en het meer in hippe lounges en stadscafés. </w:t>
      </w:r>
      <w:r w:rsidR="00074A05" w:rsidRPr="00074A05">
        <w:rPr>
          <w:rFonts w:asciiTheme="minorHAnsi" w:hAnsiTheme="minorHAnsi" w:cstheme="minorHAnsi"/>
          <w:lang w:val="en-US"/>
        </w:rPr>
        <w:t>Op de toren van het Grossmünster ligt heel Zürich aan uw voeten. Het uitzicht op de daken van de stad tot de toppen van de Alpen is spectaculair.</w:t>
      </w:r>
      <w:r w:rsidRPr="008D4332">
        <w:rPr>
          <w:rFonts w:cs="Arial"/>
          <w:color w:val="262626"/>
          <w:lang w:val="en-US"/>
        </w:rPr>
        <w:t>Het hoeft dan ook niet te verbazen dat Zürich is opgenomen in de Best of 2014 van Lonely Planet.</w:t>
      </w:r>
      <w:r w:rsidR="00074A05">
        <w:rPr>
          <w:rFonts w:asciiTheme="minorHAnsi" w:hAnsiTheme="minorHAnsi" w:cstheme="minorHAnsi"/>
          <w:lang w:val="en-US"/>
        </w:rPr>
        <w:br/>
      </w:r>
      <w:hyperlink r:id="rId47" w:history="1">
        <w:r w:rsidRPr="007A37D5">
          <w:rPr>
            <w:rStyle w:val="Hyperlink"/>
            <w:rFonts w:cs="Arial"/>
            <w:lang w:val="en-US"/>
          </w:rPr>
          <w:t>ht</w:t>
        </w:r>
        <w:r w:rsidR="00485BC1">
          <w:rPr>
            <w:rStyle w:val="Hyperlink"/>
            <w:rFonts w:cs="Arial"/>
            <w:lang w:val="en-US"/>
          </w:rPr>
          <w:t>tp://www.myswitzerland.com/nl-nl</w:t>
        </w:r>
        <w:r w:rsidRPr="007A37D5">
          <w:rPr>
            <w:rStyle w:val="Hyperlink"/>
            <w:rFonts w:cs="Arial"/>
            <w:lang w:val="en-US"/>
          </w:rPr>
          <w:t>/zuerich.html</w:t>
        </w:r>
      </w:hyperlink>
      <w:r>
        <w:rPr>
          <w:rFonts w:cs="Arial"/>
          <w:color w:val="262626"/>
          <w:lang w:val="en-US"/>
        </w:rPr>
        <w:t xml:space="preserve"> </w:t>
      </w:r>
    </w:p>
    <w:p w14:paraId="1BA4380D" w14:textId="06071E46" w:rsidR="007F1223" w:rsidRDefault="007F1223" w:rsidP="00D8181C">
      <w:r w:rsidRPr="007F1223">
        <w:t>Rijnwaterval</w:t>
      </w:r>
    </w:p>
    <w:p w14:paraId="5A2104D9" w14:textId="6C3B8D55" w:rsidR="007F1223" w:rsidRDefault="007F1223" w:rsidP="00D8181C">
      <w:r>
        <w:t>De grootste waterva</w:t>
      </w:r>
      <w:r w:rsidR="00185923">
        <w:t>l</w:t>
      </w:r>
      <w:r>
        <w:t xml:space="preserve"> van Europa zorgt over een breedte van 150 meter en een hoogte van 23 meter voor een verfrissend spektakel en bruisend geweld.</w:t>
      </w:r>
    </w:p>
    <w:p w14:paraId="3C063085" w14:textId="2153CFFD" w:rsidR="00185923" w:rsidRDefault="00485BC1" w:rsidP="00D8181C">
      <w:hyperlink r:id="rId48" w:history="1">
        <w:r w:rsidRPr="004B615B">
          <w:rPr>
            <w:rStyle w:val="Hyperlink"/>
            <w:rFonts w:cstheme="minorBidi"/>
          </w:rPr>
          <w:t>http://www.myswitzerland.com/nl-nl/rijn-waterval.html</w:t>
        </w:r>
      </w:hyperlink>
      <w:r w:rsidR="00185923">
        <w:t xml:space="preserve">  </w:t>
      </w:r>
      <w:hyperlink r:id="rId49" w:history="1">
        <w:r w:rsidR="00185923" w:rsidRPr="007D4181">
          <w:rPr>
            <w:rStyle w:val="Hyperlink"/>
            <w:rFonts w:cstheme="minorBidi"/>
          </w:rPr>
          <w:t>www.rheinfall.ch</w:t>
        </w:r>
      </w:hyperlink>
      <w:r w:rsidR="00185923">
        <w:t xml:space="preserve"> </w:t>
      </w:r>
    </w:p>
    <w:p w14:paraId="5B371D30" w14:textId="77777777" w:rsidR="00A14EA2" w:rsidRDefault="00A14EA2" w:rsidP="00D8181C"/>
    <w:p w14:paraId="6C67AB21" w14:textId="5E886567" w:rsidR="00A14EA2" w:rsidRDefault="00A14EA2" w:rsidP="00D8181C">
      <w:r>
        <w:t>Stein am Rhein</w:t>
      </w:r>
    </w:p>
    <w:p w14:paraId="75D3EF18" w14:textId="3C935180" w:rsidR="00A14EA2" w:rsidRDefault="00A14EA2" w:rsidP="00D8181C">
      <w:r>
        <w:t>De charmante en kleine stad is beroemd om de goed bewaard gebleven oude binnenstad met prachtig beschilderde voorgevels en vakwerkhuizen.</w:t>
      </w:r>
    </w:p>
    <w:p w14:paraId="03F72D59" w14:textId="6BFBA531" w:rsidR="00A14EA2" w:rsidRDefault="00485BC1" w:rsidP="00D8181C">
      <w:hyperlink r:id="rId50" w:history="1">
        <w:r w:rsidRPr="004B615B">
          <w:rPr>
            <w:rStyle w:val="Hyperlink"/>
            <w:rFonts w:cstheme="minorBidi"/>
          </w:rPr>
          <w:t>http://www.myswitzerland.com/nl-nl/over-zwitserland/geografische-feiten/regios/vakantieplaatsen-in-zwitserland-1/stein-am-rhein.html</w:t>
        </w:r>
      </w:hyperlink>
      <w:r w:rsidR="00A14EA2">
        <w:t xml:space="preserve"> </w:t>
      </w:r>
    </w:p>
    <w:p w14:paraId="6EEFB0FE" w14:textId="39ED00B4" w:rsidR="00A14EA2" w:rsidRDefault="006762E7" w:rsidP="00D8181C">
      <w:hyperlink r:id="rId51" w:history="1">
        <w:r w:rsidR="00A14EA2" w:rsidRPr="007D4181">
          <w:rPr>
            <w:rStyle w:val="Hyperlink"/>
            <w:rFonts w:cstheme="minorBidi"/>
          </w:rPr>
          <w:t>www.steinamrhein.ch</w:t>
        </w:r>
      </w:hyperlink>
      <w:r w:rsidR="00A14EA2">
        <w:t xml:space="preserve"> </w:t>
      </w:r>
    </w:p>
    <w:p w14:paraId="2766344C" w14:textId="77777777" w:rsidR="000B7880" w:rsidRDefault="000B7880" w:rsidP="00D8181C"/>
    <w:p w14:paraId="16F0FD09" w14:textId="38F9B04E" w:rsidR="000B7880" w:rsidRDefault="000B7880" w:rsidP="00D8181C">
      <w:r>
        <w:t>Stichtsgebied met de barokke kathedraal in St. Gallen</w:t>
      </w:r>
    </w:p>
    <w:p w14:paraId="3FC3D31F" w14:textId="6210228A" w:rsidR="007F1223" w:rsidRPr="00EC7A2C" w:rsidRDefault="00EC7A2C" w:rsidP="00D8181C">
      <w:pPr>
        <w:rPr>
          <w:rFonts w:asciiTheme="minorHAnsi" w:hAnsiTheme="minorHAnsi" w:cstheme="minorHAnsi"/>
        </w:rPr>
      </w:pPr>
      <w:r w:rsidRPr="00EC7A2C">
        <w:rPr>
          <w:rFonts w:asciiTheme="minorHAnsi" w:hAnsiTheme="minorHAnsi" w:cstheme="minorHAnsi"/>
          <w:color w:val="262626"/>
          <w:lang w:val="en-US"/>
        </w:rPr>
        <w:t xml:space="preserve">Het symbool van de stad is het St.Galler stichtsgebied met zijn barokke kathedraal, dat in 1983 samen met de bibliotheek en het stiftsarchief op de lijst van het UNESCO-werelderfgoed werd </w:t>
      </w:r>
      <w:r>
        <w:rPr>
          <w:rFonts w:asciiTheme="minorHAnsi" w:hAnsiTheme="minorHAnsi" w:cstheme="minorHAnsi"/>
          <w:color w:val="262626"/>
          <w:lang w:val="en-US"/>
        </w:rPr>
        <w:t>ingeschreven</w:t>
      </w:r>
      <w:r w:rsidRPr="00EC7A2C">
        <w:rPr>
          <w:rFonts w:asciiTheme="minorHAnsi" w:hAnsiTheme="minorHAnsi" w:cstheme="minorHAnsi"/>
          <w:color w:val="262626"/>
          <w:lang w:val="en-US"/>
        </w:rPr>
        <w:t>.</w:t>
      </w:r>
      <w:r>
        <w:rPr>
          <w:rFonts w:asciiTheme="minorHAnsi" w:hAnsiTheme="minorHAnsi" w:cstheme="minorHAnsi"/>
          <w:color w:val="262626"/>
          <w:lang w:val="en-US"/>
        </w:rPr>
        <w:t xml:space="preserve"> </w:t>
      </w:r>
      <w:r w:rsidRPr="00EC7A2C">
        <w:rPr>
          <w:rFonts w:cs="Arial"/>
          <w:color w:val="262626"/>
          <w:lang w:val="en-US"/>
        </w:rPr>
        <w:t xml:space="preserve">De stiftsbibliotheek bevat tegenwoordig 170.000 boeken. 50.000 </w:t>
      </w:r>
      <w:r>
        <w:rPr>
          <w:rFonts w:cs="Arial"/>
          <w:color w:val="262626"/>
          <w:lang w:val="en-US"/>
        </w:rPr>
        <w:t xml:space="preserve">exemplaren </w:t>
      </w:r>
      <w:r w:rsidRPr="00EC7A2C">
        <w:rPr>
          <w:rFonts w:cs="Arial"/>
          <w:color w:val="262626"/>
          <w:lang w:val="en-US"/>
        </w:rPr>
        <w:t>zijn in de barokzaal uitgestald, waar ook de 2700 jaar oude Egyptische mummie Schepenese te vinden is.</w:t>
      </w:r>
    </w:p>
    <w:p w14:paraId="3F680C12" w14:textId="7B2D941B" w:rsidR="00921C70" w:rsidRDefault="00485BC1" w:rsidP="00D8181C">
      <w:hyperlink r:id="rId52" w:history="1">
        <w:r w:rsidRPr="004B615B">
          <w:rPr>
            <w:rStyle w:val="Hyperlink"/>
            <w:rFonts w:cstheme="minorBidi"/>
          </w:rPr>
          <w:t>http://www.myswitzerland.com/nl-nl/unesco-werelderfgoed-de-stiftsbibliotheek-stgallen.html</w:t>
        </w:r>
      </w:hyperlink>
    </w:p>
    <w:p w14:paraId="2DCA3189" w14:textId="77777777" w:rsidR="007370E1" w:rsidRDefault="007370E1" w:rsidP="00D8181C"/>
    <w:p w14:paraId="40DB25EB" w14:textId="6DD1560A" w:rsidR="007370E1" w:rsidRDefault="007370E1" w:rsidP="00D8181C">
      <w:r>
        <w:t>Frescogevels in Appenzell</w:t>
      </w:r>
    </w:p>
    <w:p w14:paraId="324A7759" w14:textId="2545C97F" w:rsidR="007370E1" w:rsidRDefault="007370E1" w:rsidP="00D8181C">
      <w:pPr>
        <w:rPr>
          <w:rFonts w:cs="Arial"/>
          <w:color w:val="262626"/>
          <w:lang w:val="en-US"/>
        </w:rPr>
      </w:pPr>
      <w:r>
        <w:t xml:space="preserve">Bezoek het karakteristieke dorpje Appenzell met zijn autovrij centrum en de met de hand beschilderde frescogevels. Typisch is hier de ‘Landsgemeinde’ (openluchtparlament), </w:t>
      </w:r>
      <w:r w:rsidRPr="007370E1">
        <w:rPr>
          <w:rFonts w:cs="Arial"/>
          <w:color w:val="262626"/>
          <w:lang w:val="en-US"/>
        </w:rPr>
        <w:t>kantonnale stemmingen en verkiezingen worden volgens oude traditie in de openlucht gehouden (april).</w:t>
      </w:r>
    </w:p>
    <w:p w14:paraId="6DB99765" w14:textId="556DAB2F" w:rsidR="007370E1" w:rsidRDefault="00485BC1" w:rsidP="00D8181C">
      <w:hyperlink r:id="rId53" w:history="1">
        <w:r w:rsidRPr="004B615B">
          <w:rPr>
            <w:rStyle w:val="Hyperlink"/>
            <w:rFonts w:cstheme="minorBidi"/>
          </w:rPr>
          <w:t>http://www.myswitzerland.com/nl-nl/appenzell2.html</w:t>
        </w:r>
      </w:hyperlink>
      <w:r w:rsidR="007370E1">
        <w:t xml:space="preserve"> </w:t>
      </w:r>
    </w:p>
    <w:p w14:paraId="6A880137" w14:textId="77777777" w:rsidR="009E2671" w:rsidRDefault="009E2671" w:rsidP="00D8181C"/>
    <w:p w14:paraId="24E1FD27" w14:textId="77777777" w:rsidR="00485BC1" w:rsidRDefault="00485BC1" w:rsidP="00D8181C"/>
    <w:p w14:paraId="0CB99398" w14:textId="77777777" w:rsidR="00485BC1" w:rsidRDefault="00485BC1" w:rsidP="00D8181C"/>
    <w:p w14:paraId="7EA39BDB" w14:textId="501E94F7" w:rsidR="009E2671" w:rsidRDefault="009E2671" w:rsidP="00D8181C">
      <w:r>
        <w:lastRenderedPageBreak/>
        <w:t>Werdenberg</w:t>
      </w:r>
    </w:p>
    <w:p w14:paraId="4045B67A" w14:textId="28472877" w:rsidR="009E2671" w:rsidRPr="009E2671" w:rsidRDefault="009E2671" w:rsidP="00D8181C">
      <w:pPr>
        <w:rPr>
          <w:rFonts w:asciiTheme="minorHAnsi" w:hAnsiTheme="minorHAnsi" w:cstheme="minorHAnsi"/>
        </w:rPr>
      </w:pPr>
      <w:r w:rsidRPr="009E2671">
        <w:rPr>
          <w:rFonts w:asciiTheme="minorHAnsi" w:hAnsiTheme="minorHAnsi" w:cstheme="minorHAnsi"/>
          <w:color w:val="262626"/>
          <w:lang w:val="en-US"/>
        </w:rPr>
        <w:t>Werdenberg is de oudste in hout gebouwde nederzetting van Zwitserland met een middeleeuws kasteel en een regionaal museum.</w:t>
      </w:r>
      <w:r w:rsidR="009B5BD4">
        <w:rPr>
          <w:rFonts w:asciiTheme="minorHAnsi" w:hAnsiTheme="minorHAnsi" w:cstheme="minorHAnsi"/>
          <w:color w:val="262626"/>
          <w:lang w:val="en-US"/>
        </w:rPr>
        <w:t xml:space="preserve"> Het kasteel is alleen te voet bereikbaar.</w:t>
      </w:r>
    </w:p>
    <w:p w14:paraId="44B2C07A" w14:textId="4F314501" w:rsidR="009E2671" w:rsidRPr="009E2671" w:rsidRDefault="00485BC1" w:rsidP="00D8181C">
      <w:pPr>
        <w:rPr>
          <w:rFonts w:asciiTheme="minorHAnsi" w:hAnsiTheme="minorHAnsi" w:cstheme="minorHAnsi"/>
        </w:rPr>
      </w:pPr>
      <w:hyperlink r:id="rId54" w:history="1">
        <w:r w:rsidRPr="004B615B">
          <w:rPr>
            <w:rStyle w:val="Hyperlink"/>
            <w:rFonts w:asciiTheme="minorHAnsi" w:hAnsiTheme="minorHAnsi" w:cstheme="minorHAnsi"/>
          </w:rPr>
          <w:t>http://www.myswitzerland.com/nl-nl/kasteel-dorp-werdenberg.html</w:t>
        </w:r>
      </w:hyperlink>
      <w:r w:rsidR="009B5BD4">
        <w:rPr>
          <w:rFonts w:asciiTheme="minorHAnsi" w:hAnsiTheme="minorHAnsi" w:cstheme="minorHAnsi"/>
        </w:rPr>
        <w:t xml:space="preserve"> </w:t>
      </w:r>
    </w:p>
    <w:p w14:paraId="6633F18E" w14:textId="77777777" w:rsidR="00EC7A2C" w:rsidRDefault="00EC7A2C" w:rsidP="00D8181C"/>
    <w:p w14:paraId="22537E5E" w14:textId="4A6334F9" w:rsidR="0008241A" w:rsidRDefault="00921C70" w:rsidP="00D8181C">
      <w:pPr>
        <w:rPr>
          <w:b/>
        </w:rPr>
      </w:pPr>
      <w:r>
        <w:rPr>
          <w:b/>
        </w:rPr>
        <w:t>Droomtraject</w:t>
      </w:r>
      <w:r w:rsidR="00485BC1">
        <w:rPr>
          <w:b/>
        </w:rPr>
        <w:t xml:space="preserve"> op</w:t>
      </w:r>
      <w:r>
        <w:rPr>
          <w:b/>
        </w:rPr>
        <w:t xml:space="preserve"> deze etappe</w:t>
      </w:r>
    </w:p>
    <w:p w14:paraId="5BE2905B" w14:textId="77777777" w:rsidR="00191DBA" w:rsidRDefault="00191DBA" w:rsidP="00D8181C">
      <w:pPr>
        <w:rPr>
          <w:b/>
        </w:rPr>
      </w:pPr>
    </w:p>
    <w:p w14:paraId="49C0BDCF" w14:textId="0CE306B0" w:rsidR="00921C70" w:rsidRPr="00921C70" w:rsidRDefault="00921C70" w:rsidP="00D8181C">
      <w:r>
        <w:t xml:space="preserve">Eschenz-Tägerwilen: rond </w:t>
      </w:r>
      <w:r w:rsidR="00485BC1">
        <w:t>het Bodenmeer</w:t>
      </w:r>
    </w:p>
    <w:p w14:paraId="47FD4D3B" w14:textId="23A2BA43" w:rsidR="00A33290" w:rsidRPr="00005B42" w:rsidRDefault="00005B42" w:rsidP="00D8181C">
      <w:pPr>
        <w:rPr>
          <w:rFonts w:cs="Arial"/>
          <w:color w:val="262626"/>
          <w:lang w:val="en-US"/>
        </w:rPr>
      </w:pPr>
      <w:r w:rsidRPr="00005B42">
        <w:rPr>
          <w:rFonts w:cs="Arial"/>
          <w:color w:val="262626"/>
          <w:lang w:val="en-US"/>
        </w:rPr>
        <w:t xml:space="preserve">Achter Stein am Rhein gaat de rivier over in de Untersee, het idyllische gedeelte van </w:t>
      </w:r>
      <w:r w:rsidR="00485BC1">
        <w:rPr>
          <w:rFonts w:cs="Arial"/>
          <w:color w:val="262626"/>
          <w:lang w:val="en-US"/>
        </w:rPr>
        <w:t>het Bodenmeer</w:t>
      </w:r>
      <w:r w:rsidRPr="00005B42">
        <w:rPr>
          <w:rFonts w:cs="Arial"/>
          <w:color w:val="262626"/>
          <w:lang w:val="en-US"/>
        </w:rPr>
        <w:t>. Wijngaarden flankeren de glooiende hellingen; aan de overkant sluimert het zuidelijkste puntje van Duitsland in de zon. Steckborn imponeert met zijn verzorgde oude binnenstad; het boerendorpje Berlingen biedt het indrukwekkendste uitzicht over de weidse 'Schwäbische zee'. Bij Mannenbach ten</w:t>
      </w:r>
      <w:r>
        <w:rPr>
          <w:rFonts w:cs="Arial"/>
          <w:color w:val="262626"/>
          <w:lang w:val="en-US"/>
        </w:rPr>
        <w:t xml:space="preserve"> </w:t>
      </w:r>
      <w:r w:rsidRPr="00005B42">
        <w:rPr>
          <w:rFonts w:cs="Arial"/>
          <w:color w:val="262626"/>
          <w:lang w:val="en-US"/>
        </w:rPr>
        <w:t>slotte kijkt men uit op een heuvel met het mooiste kasteel aan het Bodenmeer: in Arenenberg verbleef Keizer Napoleon III.</w:t>
      </w:r>
    </w:p>
    <w:p w14:paraId="5B88A028" w14:textId="6299FEF7" w:rsidR="00A33290" w:rsidRDefault="00485BC1" w:rsidP="00D8181C">
      <w:hyperlink r:id="rId55" w:history="1">
        <w:r w:rsidRPr="004B615B">
          <w:rPr>
            <w:rStyle w:val="Hyperlink"/>
            <w:rFonts w:cstheme="minorBidi"/>
          </w:rPr>
          <w:t>http://www.myswitzerland.com/nl-nl/grand-tour-of-switzerland/droomroute-eschenz-taegerwilen.html</w:t>
        </w:r>
      </w:hyperlink>
      <w:r w:rsidR="00005B42">
        <w:t xml:space="preserve"> </w:t>
      </w:r>
    </w:p>
    <w:p w14:paraId="293B7834" w14:textId="77777777" w:rsidR="00005B42" w:rsidRPr="00005B42" w:rsidRDefault="00005B42" w:rsidP="00D8181C"/>
    <w:p w14:paraId="4A186754" w14:textId="2540F043" w:rsidR="00D8181C" w:rsidRDefault="00D8181C" w:rsidP="00D8181C">
      <w:pPr>
        <w:rPr>
          <w:smallCaps/>
        </w:rPr>
      </w:pPr>
    </w:p>
    <w:p w14:paraId="6642C844" w14:textId="77777777" w:rsidR="00485BC1" w:rsidRDefault="00485BC1">
      <w:pPr>
        <w:rPr>
          <w:smallCaps/>
        </w:rPr>
      </w:pPr>
      <w:r>
        <w:rPr>
          <w:smallCaps/>
        </w:rPr>
        <w:br w:type="page"/>
      </w:r>
    </w:p>
    <w:p w14:paraId="6506A90C" w14:textId="2B09CE91" w:rsidR="00070EAC" w:rsidRDefault="00D8181C" w:rsidP="00D8181C">
      <w:pPr>
        <w:rPr>
          <w:smallCaps/>
        </w:rPr>
      </w:pPr>
      <w:r>
        <w:rPr>
          <w:smallCaps/>
        </w:rPr>
        <w:lastRenderedPageBreak/>
        <w:t xml:space="preserve">6. </w:t>
      </w:r>
      <w:r w:rsidRPr="00BB58B6">
        <w:rPr>
          <w:smallCaps/>
        </w:rPr>
        <w:t>Maïenfeld-Bellinzona</w:t>
      </w:r>
      <w:r w:rsidR="00C274BA">
        <w:rPr>
          <w:smallCaps/>
        </w:rPr>
        <w:t>: over de bergpassen naar het zuiden</w:t>
      </w:r>
    </w:p>
    <w:p w14:paraId="35EE94CF" w14:textId="77777777" w:rsidR="00D8181C" w:rsidRDefault="00D8181C" w:rsidP="00D8181C">
      <w:r>
        <w:t>ca. 270 km, ca. 5u20</w:t>
      </w:r>
    </w:p>
    <w:p w14:paraId="4B903083" w14:textId="77777777" w:rsidR="00070EAC" w:rsidRPr="00070EAC" w:rsidRDefault="00070EAC" w:rsidP="00D8181C">
      <w:pPr>
        <w:rPr>
          <w:b/>
        </w:rPr>
      </w:pPr>
    </w:p>
    <w:p w14:paraId="2A366B90" w14:textId="77777777" w:rsidR="00070EAC" w:rsidRDefault="00070EAC" w:rsidP="00070EAC">
      <w:pPr>
        <w:tabs>
          <w:tab w:val="left" w:pos="1547"/>
        </w:tabs>
        <w:rPr>
          <w:b/>
        </w:rPr>
      </w:pPr>
      <w:r w:rsidRPr="00070EAC">
        <w:rPr>
          <w:b/>
        </w:rPr>
        <w:t>Highlights</w:t>
      </w:r>
    </w:p>
    <w:p w14:paraId="3835E54E" w14:textId="77777777" w:rsidR="00070EAC" w:rsidRDefault="00070EAC" w:rsidP="00070EAC">
      <w:pPr>
        <w:tabs>
          <w:tab w:val="left" w:pos="1547"/>
        </w:tabs>
        <w:rPr>
          <w:b/>
        </w:rPr>
      </w:pPr>
    </w:p>
    <w:p w14:paraId="06AABE07" w14:textId="239DFEA3" w:rsidR="00070EAC" w:rsidRDefault="006166D0" w:rsidP="00070EAC">
      <w:pPr>
        <w:tabs>
          <w:tab w:val="left" w:pos="1547"/>
        </w:tabs>
      </w:pPr>
      <w:r>
        <w:t>Heididorp Maienfeld</w:t>
      </w:r>
    </w:p>
    <w:p w14:paraId="7F3E778C" w14:textId="3CA4ACB0" w:rsidR="006166D0" w:rsidRDefault="006166D0" w:rsidP="00070EAC">
      <w:pPr>
        <w:tabs>
          <w:tab w:val="left" w:pos="1547"/>
        </w:tabs>
      </w:pPr>
      <w:r>
        <w:t>De Bündner Herrschaft is de herkomststreek van de kinderboekfiguur Heidi</w:t>
      </w:r>
      <w:r w:rsidR="009725DA">
        <w:t>. In het Heididorp wordt het verhaal van het weesmeisje uit de bergen tot leven gewekt. Proef hier zeker ook de Bündner wijnen.</w:t>
      </w:r>
    </w:p>
    <w:p w14:paraId="554E6C7C" w14:textId="034269C5" w:rsidR="009725DA" w:rsidRDefault="006762E7" w:rsidP="00070EAC">
      <w:pPr>
        <w:tabs>
          <w:tab w:val="left" w:pos="1547"/>
        </w:tabs>
      </w:pPr>
      <w:hyperlink r:id="rId56" w:history="1">
        <w:r w:rsidR="009725DA" w:rsidRPr="007D4181">
          <w:rPr>
            <w:rStyle w:val="Hyperlink"/>
            <w:rFonts w:cstheme="minorBidi"/>
          </w:rPr>
          <w:t>http://w</w:t>
        </w:r>
        <w:r w:rsidR="00485BC1">
          <w:rPr>
            <w:rStyle w:val="Hyperlink"/>
            <w:rFonts w:cstheme="minorBidi"/>
          </w:rPr>
          <w:t>ww.myswitzerland.com/nl-nl</w:t>
        </w:r>
        <w:r w:rsidR="009725DA" w:rsidRPr="007D4181">
          <w:rPr>
            <w:rStyle w:val="Hyperlink"/>
            <w:rFonts w:cstheme="minorBidi"/>
          </w:rPr>
          <w:t>/over-zwitserland/geografische-feiten/regios/alps/buendner-herrschaft.html</w:t>
        </w:r>
      </w:hyperlink>
      <w:r w:rsidR="009725DA">
        <w:t xml:space="preserve"> </w:t>
      </w:r>
    </w:p>
    <w:p w14:paraId="07CECD13" w14:textId="77777777" w:rsidR="006166D0" w:rsidRDefault="006166D0" w:rsidP="00070EAC">
      <w:pPr>
        <w:tabs>
          <w:tab w:val="left" w:pos="1547"/>
        </w:tabs>
      </w:pPr>
    </w:p>
    <w:p w14:paraId="3B46AE49" w14:textId="7B14EFEC" w:rsidR="00924362" w:rsidRDefault="00B07F11" w:rsidP="00B07F11">
      <w:pPr>
        <w:tabs>
          <w:tab w:val="left" w:pos="1547"/>
        </w:tabs>
      </w:pPr>
      <w:r>
        <w:t>Swiss Tectonic Arena</w:t>
      </w:r>
    </w:p>
    <w:p w14:paraId="6D452326" w14:textId="33A788C5" w:rsidR="00B07F11" w:rsidRDefault="00B07F11" w:rsidP="0058641C">
      <w:pPr>
        <w:widowControl w:val="0"/>
        <w:autoSpaceDE w:val="0"/>
        <w:autoSpaceDN w:val="0"/>
        <w:adjustRightInd w:val="0"/>
        <w:spacing w:after="240"/>
        <w:rPr>
          <w:rFonts w:asciiTheme="minorHAnsi" w:hAnsiTheme="minorHAnsi" w:cstheme="minorHAnsi"/>
          <w:lang w:val="en-US"/>
        </w:rPr>
      </w:pPr>
      <w:r>
        <w:t>De haarscherpe</w:t>
      </w:r>
      <w:r w:rsidRPr="00B07F11">
        <w:rPr>
          <w:rFonts w:asciiTheme="minorHAnsi" w:hAnsiTheme="minorHAnsi" w:cstheme="minorHAnsi"/>
        </w:rPr>
        <w:t xml:space="preserve">, </w:t>
      </w:r>
      <w:r w:rsidRPr="00B07F11">
        <w:rPr>
          <w:rFonts w:asciiTheme="minorHAnsi" w:hAnsiTheme="minorHAnsi" w:cstheme="minorHAnsi"/>
          <w:lang w:val="en-US"/>
        </w:rPr>
        <w:t>geelachtige sleuf in de rotswanden van de Piz Sardona, die tussen Flims en Elm ligt, is al van verre te zien en markeert de Glarner overschuiving.</w:t>
      </w:r>
      <w:r>
        <w:rPr>
          <w:rFonts w:asciiTheme="minorHAnsi" w:hAnsiTheme="minorHAnsi" w:cstheme="minorHAnsi"/>
          <w:lang w:val="en-US"/>
        </w:rPr>
        <w:t xml:space="preserve"> Een fenomeen van wereldformaat tot het Unesco Werelderfgoed behoort.</w:t>
      </w:r>
      <w:r>
        <w:rPr>
          <w:rFonts w:asciiTheme="minorHAnsi" w:hAnsiTheme="minorHAnsi" w:cstheme="minorHAnsi"/>
          <w:lang w:val="en-US"/>
        </w:rPr>
        <w:br/>
      </w:r>
      <w:hyperlink r:id="rId57" w:history="1">
        <w:r w:rsidR="00485BC1" w:rsidRPr="004B615B">
          <w:rPr>
            <w:rStyle w:val="Hyperlink"/>
            <w:rFonts w:asciiTheme="minorHAnsi" w:hAnsiTheme="minorHAnsi" w:cstheme="minorHAnsi"/>
            <w:lang w:val="en-US"/>
          </w:rPr>
          <w:t>http://www.myswitzerland.com/nl-nl/unesco-werelderfgoed-swiss-tectonic-arena-sardona.html</w:t>
        </w:r>
      </w:hyperlink>
      <w:r>
        <w:rPr>
          <w:rFonts w:asciiTheme="minorHAnsi" w:hAnsiTheme="minorHAnsi" w:cstheme="minorHAnsi"/>
          <w:lang w:val="en-US"/>
        </w:rPr>
        <w:t xml:space="preserve"> </w:t>
      </w:r>
    </w:p>
    <w:p w14:paraId="07C67A00" w14:textId="0FE798EA" w:rsidR="00071240" w:rsidRPr="0058641C" w:rsidRDefault="00071240" w:rsidP="0058641C">
      <w:pPr>
        <w:widowControl w:val="0"/>
        <w:autoSpaceDE w:val="0"/>
        <w:autoSpaceDN w:val="0"/>
        <w:adjustRightInd w:val="0"/>
        <w:spacing w:after="240"/>
        <w:rPr>
          <w:rFonts w:asciiTheme="minorHAnsi" w:hAnsiTheme="minorHAnsi" w:cstheme="minorHAnsi"/>
          <w:lang w:val="en-US"/>
        </w:rPr>
      </w:pPr>
      <w:r w:rsidRPr="00071240">
        <w:rPr>
          <w:rFonts w:asciiTheme="minorHAnsi" w:hAnsiTheme="minorHAnsi" w:cstheme="minorHAnsi"/>
          <w:lang w:val="en-US"/>
        </w:rPr>
        <w:t>Rhätische Bahn Albula/Bernina</w:t>
      </w:r>
      <w:r w:rsidRPr="00071240">
        <w:rPr>
          <w:rFonts w:asciiTheme="minorHAnsi" w:hAnsiTheme="minorHAnsi" w:cstheme="minorHAnsi"/>
          <w:lang w:val="en-US"/>
        </w:rPr>
        <w:br/>
        <w:t>122 kilometer in een trein door prachtige landschappen: De Albula- en Berninalijn van de Rhätische Bahn is een van de spectaculairste routes ter wereld</w:t>
      </w:r>
      <w:r w:rsidR="00485BC1">
        <w:rPr>
          <w:rFonts w:asciiTheme="minorHAnsi" w:hAnsiTheme="minorHAnsi" w:cstheme="minorHAnsi"/>
          <w:lang w:val="en-US"/>
        </w:rPr>
        <w:t xml:space="preserve"> en behoort to</w:t>
      </w:r>
      <w:r w:rsidRPr="00071240">
        <w:rPr>
          <w:rFonts w:asciiTheme="minorHAnsi" w:hAnsiTheme="minorHAnsi" w:cstheme="minorHAnsi"/>
          <w:lang w:val="en-US"/>
        </w:rPr>
        <w:t>t het Unesco Werelderfgoed.</w:t>
      </w:r>
      <w:r>
        <w:rPr>
          <w:rFonts w:asciiTheme="minorHAnsi" w:hAnsiTheme="minorHAnsi" w:cstheme="minorHAnsi"/>
          <w:lang w:val="en-US"/>
        </w:rPr>
        <w:br/>
      </w:r>
      <w:hyperlink r:id="rId58" w:history="1">
        <w:r w:rsidR="00485BC1" w:rsidRPr="004B615B">
          <w:rPr>
            <w:rStyle w:val="Hyperlink"/>
            <w:rFonts w:asciiTheme="minorHAnsi" w:hAnsiTheme="minorHAnsi" w:cstheme="minorHAnsi"/>
            <w:lang w:val="en-US"/>
          </w:rPr>
          <w:t>http://www.myswitzerland.com/nl-nl/unesco-werelderfgoed-rhaetische-bahn-in-het-cultuurlandschap-albula-bernina.html</w:t>
        </w:r>
      </w:hyperlink>
      <w:r>
        <w:rPr>
          <w:rFonts w:asciiTheme="minorHAnsi" w:hAnsiTheme="minorHAnsi" w:cstheme="minorHAnsi"/>
          <w:lang w:val="en-US"/>
        </w:rPr>
        <w:t xml:space="preserve"> </w:t>
      </w:r>
      <w:r>
        <w:rPr>
          <w:rFonts w:asciiTheme="minorHAnsi" w:hAnsiTheme="minorHAnsi" w:cstheme="minorHAnsi"/>
          <w:lang w:val="en-US"/>
        </w:rPr>
        <w:br/>
      </w:r>
      <w:hyperlink r:id="rId59" w:history="1">
        <w:r w:rsidRPr="007D4181">
          <w:rPr>
            <w:rStyle w:val="Hyperlink"/>
            <w:rFonts w:asciiTheme="minorHAnsi" w:hAnsiTheme="minorHAnsi" w:cstheme="minorHAnsi"/>
            <w:lang w:val="en-US"/>
          </w:rPr>
          <w:t>www.rhb.ch</w:t>
        </w:r>
      </w:hyperlink>
      <w:r>
        <w:rPr>
          <w:rFonts w:asciiTheme="minorHAnsi" w:hAnsiTheme="minorHAnsi" w:cstheme="minorHAnsi"/>
          <w:lang w:val="en-US"/>
        </w:rPr>
        <w:t xml:space="preserve"> </w:t>
      </w:r>
    </w:p>
    <w:p w14:paraId="2B673DD9" w14:textId="02E4C33C" w:rsidR="00105C1C" w:rsidRDefault="00105C1C" w:rsidP="00070EAC">
      <w:pPr>
        <w:tabs>
          <w:tab w:val="left" w:pos="1547"/>
        </w:tabs>
      </w:pPr>
      <w:r>
        <w:t>Swiss Grand Canyon</w:t>
      </w:r>
    </w:p>
    <w:p w14:paraId="32BC7517" w14:textId="5D2ADE2B" w:rsidR="00105C1C" w:rsidRDefault="00105C1C" w:rsidP="00070EAC">
      <w:pPr>
        <w:tabs>
          <w:tab w:val="left" w:pos="1547"/>
        </w:tabs>
      </w:pPr>
      <w:r>
        <w:t>De Ruinaulta Rijnkloof wordt ook wel de Zwitserse Grand Canyon genoemd. Steile, witte rotswanden, uitgestrekte naaldbossen en de kronkelende blauw- en turkoois kleurige Rijn vormen één van de prachtigste landschappen van de Alpen.</w:t>
      </w:r>
    </w:p>
    <w:p w14:paraId="5286F9E9" w14:textId="31A91994" w:rsidR="00070EAC" w:rsidRPr="00070EAC" w:rsidRDefault="00485BC1" w:rsidP="00070EAC">
      <w:pPr>
        <w:tabs>
          <w:tab w:val="left" w:pos="1547"/>
        </w:tabs>
      </w:pPr>
      <w:hyperlink r:id="rId60" w:history="1">
        <w:r w:rsidRPr="004B615B">
          <w:rPr>
            <w:rStyle w:val="Hyperlink"/>
            <w:rFonts w:cstheme="minorBidi"/>
          </w:rPr>
          <w:t>http://www.myswitzerland.com/nl-nl/ruinaulta-switzerland-s-grand-canyon.html</w:t>
        </w:r>
      </w:hyperlink>
      <w:r w:rsidR="00105C1C">
        <w:t xml:space="preserve"> </w:t>
      </w:r>
    </w:p>
    <w:p w14:paraId="35C7AF33" w14:textId="77777777" w:rsidR="00070EAC" w:rsidRDefault="00070EAC" w:rsidP="00070EAC">
      <w:pPr>
        <w:tabs>
          <w:tab w:val="left" w:pos="1547"/>
        </w:tabs>
        <w:rPr>
          <w:b/>
        </w:rPr>
      </w:pPr>
    </w:p>
    <w:p w14:paraId="3247BFD0" w14:textId="22723C82" w:rsidR="00070EAC" w:rsidRDefault="00A016FD" w:rsidP="00070EAC">
      <w:pPr>
        <w:tabs>
          <w:tab w:val="left" w:pos="1547"/>
        </w:tabs>
      </w:pPr>
      <w:r>
        <w:t xml:space="preserve">Drie </w:t>
      </w:r>
      <w:r w:rsidR="007514BB">
        <w:t>Alpenpassen</w:t>
      </w:r>
    </w:p>
    <w:p w14:paraId="0DB88991" w14:textId="6190E75C" w:rsidR="007F7574" w:rsidRDefault="00C074E4" w:rsidP="007F7574">
      <w:pPr>
        <w:tabs>
          <w:tab w:val="left" w:pos="1547"/>
        </w:tabs>
      </w:pPr>
      <w:r>
        <w:t xml:space="preserve">Je gaat 3 bekende Zwitserse Alpenpassen over. </w:t>
      </w:r>
      <w:r w:rsidR="00A016FD" w:rsidRPr="00A016FD">
        <w:t>De Flüela</w:t>
      </w:r>
      <w:r w:rsidR="007F7574">
        <w:t>- (ca. 2400 m), d</w:t>
      </w:r>
      <w:r w:rsidR="00A016FD">
        <w:t>e Julier</w:t>
      </w:r>
      <w:r w:rsidR="007F7574">
        <w:t>-</w:t>
      </w:r>
      <w:r w:rsidR="00A016FD">
        <w:t xml:space="preserve"> </w:t>
      </w:r>
      <w:r w:rsidR="007F7574">
        <w:t xml:space="preserve">(2284 m) en de </w:t>
      </w:r>
    </w:p>
    <w:p w14:paraId="4E725F82" w14:textId="70B5D37A" w:rsidR="00C074E4" w:rsidRPr="00A016FD" w:rsidRDefault="00C074E4" w:rsidP="00070EAC">
      <w:pPr>
        <w:tabs>
          <w:tab w:val="left" w:pos="1547"/>
        </w:tabs>
        <w:rPr>
          <w:rFonts w:asciiTheme="minorHAnsi" w:hAnsiTheme="minorHAnsi" w:cstheme="minorHAnsi"/>
        </w:rPr>
      </w:pPr>
      <w:r>
        <w:t>San Bernardino</w:t>
      </w:r>
      <w:r w:rsidR="00A016FD">
        <w:t>pas</w:t>
      </w:r>
      <w:r w:rsidR="007F7574">
        <w:t xml:space="preserve"> (2066 m) . Spectaculaire bergritten door een al even spectaculair landschap.</w:t>
      </w:r>
    </w:p>
    <w:p w14:paraId="79CBAF1C" w14:textId="77777777" w:rsidR="007514BB" w:rsidRDefault="007514BB" w:rsidP="00070EAC">
      <w:pPr>
        <w:tabs>
          <w:tab w:val="left" w:pos="1547"/>
        </w:tabs>
      </w:pPr>
    </w:p>
    <w:p w14:paraId="0F338DA5" w14:textId="47CD9FE6" w:rsidR="007514BB" w:rsidRDefault="007514BB" w:rsidP="00070EAC">
      <w:pPr>
        <w:tabs>
          <w:tab w:val="left" w:pos="1547"/>
        </w:tabs>
      </w:pPr>
      <w:r>
        <w:t>Zwitsers Nationaal Park</w:t>
      </w:r>
    </w:p>
    <w:p w14:paraId="76DF6133" w14:textId="09CF4062" w:rsidR="00070EAC" w:rsidRPr="00C074E4" w:rsidRDefault="002B54EC" w:rsidP="00C074E4">
      <w:pPr>
        <w:widowControl w:val="0"/>
        <w:autoSpaceDE w:val="0"/>
        <w:autoSpaceDN w:val="0"/>
        <w:adjustRightInd w:val="0"/>
        <w:spacing w:after="240"/>
        <w:rPr>
          <w:rFonts w:asciiTheme="minorHAnsi" w:hAnsiTheme="minorHAnsi" w:cstheme="minorHAnsi"/>
          <w:lang w:val="en-US"/>
        </w:rPr>
      </w:pPr>
      <w:r>
        <w:rPr>
          <w:rFonts w:asciiTheme="minorHAnsi" w:hAnsiTheme="minorHAnsi" w:cstheme="minorHAnsi"/>
          <w:lang w:val="en-US"/>
        </w:rPr>
        <w:t>Prachtige wandelwegen en indrukwekkende natuur</w:t>
      </w:r>
      <w:r w:rsidRPr="002B54EC">
        <w:rPr>
          <w:rFonts w:asciiTheme="minorHAnsi" w:hAnsiTheme="minorHAnsi" w:cstheme="minorHAnsi"/>
          <w:lang w:val="en-US"/>
        </w:rPr>
        <w:t>paden l</w:t>
      </w:r>
      <w:r>
        <w:rPr>
          <w:rFonts w:asciiTheme="minorHAnsi" w:hAnsiTheme="minorHAnsi" w:cstheme="minorHAnsi"/>
          <w:lang w:val="en-US"/>
        </w:rPr>
        <w:t>open door ongerepte wildernis. In het Zwitsers Natio</w:t>
      </w:r>
      <w:r w:rsidRPr="002B54EC">
        <w:rPr>
          <w:rFonts w:asciiTheme="minorHAnsi" w:hAnsiTheme="minorHAnsi" w:cstheme="minorHAnsi"/>
          <w:lang w:val="en-US"/>
        </w:rPr>
        <w:t>naal Park in het Engadin heeft de natuur prioriteit.</w:t>
      </w:r>
      <w:r>
        <w:rPr>
          <w:rFonts w:asciiTheme="minorHAnsi" w:hAnsiTheme="minorHAnsi" w:cstheme="minorHAnsi"/>
          <w:lang w:val="en-US"/>
        </w:rPr>
        <w:br/>
      </w:r>
      <w:hyperlink r:id="rId61" w:history="1">
        <w:r w:rsidR="00485BC1" w:rsidRPr="004B615B">
          <w:rPr>
            <w:rStyle w:val="Hyperlink"/>
            <w:rFonts w:asciiTheme="minorHAnsi" w:hAnsiTheme="minorHAnsi" w:cstheme="minorHAnsi"/>
            <w:lang w:val="en-US"/>
          </w:rPr>
          <w:t>http://www.myswitzerland.com/nl-nl/het-zwitserse-nationale-park.html</w:t>
        </w:r>
      </w:hyperlink>
      <w:r>
        <w:rPr>
          <w:rFonts w:asciiTheme="minorHAnsi" w:hAnsiTheme="minorHAnsi" w:cstheme="minorHAnsi"/>
          <w:lang w:val="en-US"/>
        </w:rPr>
        <w:t xml:space="preserve"> </w:t>
      </w:r>
    </w:p>
    <w:p w14:paraId="72A0CC13" w14:textId="42A0BC93" w:rsidR="00070EAC" w:rsidRDefault="00980600" w:rsidP="00070EAC">
      <w:pPr>
        <w:tabs>
          <w:tab w:val="left" w:pos="1547"/>
        </w:tabs>
      </w:pPr>
      <w:r>
        <w:t>Benedectijnenklooster van St. Johan</w:t>
      </w:r>
      <w:r w:rsidR="003B3549">
        <w:t>n</w:t>
      </w:r>
      <w:r>
        <w:t xml:space="preserve"> in Val Müstair</w:t>
      </w:r>
    </w:p>
    <w:p w14:paraId="7E9EE312" w14:textId="5F89C03D" w:rsidR="00980600" w:rsidRDefault="00980600" w:rsidP="00070EAC">
      <w:pPr>
        <w:tabs>
          <w:tab w:val="left" w:pos="1547"/>
        </w:tabs>
      </w:pPr>
      <w:r>
        <w:t>Wijk even van de route af om dit klooster te bezoeken. Het is één van de zeldzame bouwkundige getuigen van de Karolingische tijd en herbergt schatten unieke schatten zoals de vroegmiddeleeuwse beeldcyclus ter wereld.</w:t>
      </w:r>
      <w:r w:rsidR="003B3549">
        <w:t xml:space="preserve"> Het behoort tot het Unesco Werelderfgoed.</w:t>
      </w:r>
    </w:p>
    <w:p w14:paraId="63516FF0" w14:textId="486179D1" w:rsidR="00980600" w:rsidRDefault="00485BC1" w:rsidP="00070EAC">
      <w:pPr>
        <w:tabs>
          <w:tab w:val="left" w:pos="1547"/>
        </w:tabs>
      </w:pPr>
      <w:hyperlink r:id="rId62" w:history="1">
        <w:r w:rsidRPr="004B615B">
          <w:rPr>
            <w:rStyle w:val="Hyperlink"/>
            <w:rFonts w:cstheme="minorBidi"/>
          </w:rPr>
          <w:t>http://www.myswitzerland.com/nl-nl/unesco-werelderfgoed-klooster-st-johann.html</w:t>
        </w:r>
      </w:hyperlink>
      <w:r w:rsidR="003B3549">
        <w:t xml:space="preserve">   </w:t>
      </w:r>
      <w:hyperlink r:id="rId63" w:history="1">
        <w:r w:rsidR="003B3549" w:rsidRPr="007D4181">
          <w:rPr>
            <w:rStyle w:val="Hyperlink"/>
            <w:rFonts w:cstheme="minorBidi"/>
          </w:rPr>
          <w:t>www.mustair.ch</w:t>
        </w:r>
      </w:hyperlink>
      <w:r w:rsidR="003B3549">
        <w:t xml:space="preserve"> </w:t>
      </w:r>
    </w:p>
    <w:p w14:paraId="0418740E" w14:textId="77777777" w:rsidR="00070EAC" w:rsidRDefault="00070EAC" w:rsidP="00070EAC">
      <w:pPr>
        <w:tabs>
          <w:tab w:val="left" w:pos="1547"/>
        </w:tabs>
      </w:pPr>
    </w:p>
    <w:p w14:paraId="660782FF" w14:textId="77777777" w:rsidR="00D8211F" w:rsidRDefault="00D8211F" w:rsidP="00070EAC">
      <w:pPr>
        <w:tabs>
          <w:tab w:val="left" w:pos="1547"/>
        </w:tabs>
      </w:pPr>
    </w:p>
    <w:p w14:paraId="0D4D2446" w14:textId="5A518469" w:rsidR="00191DBA" w:rsidRDefault="00D8211F" w:rsidP="0051047D">
      <w:pPr>
        <w:tabs>
          <w:tab w:val="left" w:pos="1547"/>
        </w:tabs>
        <w:rPr>
          <w:b/>
        </w:rPr>
      </w:pPr>
      <w:r w:rsidRPr="00D8211F">
        <w:rPr>
          <w:b/>
        </w:rPr>
        <w:t>Droomtraject</w:t>
      </w:r>
      <w:r w:rsidR="00A3589E">
        <w:rPr>
          <w:b/>
        </w:rPr>
        <w:t>en</w:t>
      </w:r>
      <w:r w:rsidR="00485BC1">
        <w:rPr>
          <w:b/>
        </w:rPr>
        <w:t xml:space="preserve"> op </w:t>
      </w:r>
      <w:r w:rsidRPr="00D8211F">
        <w:rPr>
          <w:b/>
        </w:rPr>
        <w:t>deze etappe</w:t>
      </w:r>
    </w:p>
    <w:p w14:paraId="3CBB42C0" w14:textId="77777777" w:rsidR="00D8211F" w:rsidRDefault="00D8211F" w:rsidP="0051047D">
      <w:pPr>
        <w:tabs>
          <w:tab w:val="left" w:pos="1547"/>
        </w:tabs>
        <w:rPr>
          <w:b/>
        </w:rPr>
      </w:pPr>
    </w:p>
    <w:p w14:paraId="76FC9145" w14:textId="2BEA1200" w:rsidR="00D8211F" w:rsidRDefault="00D8211F" w:rsidP="0051047D">
      <w:pPr>
        <w:tabs>
          <w:tab w:val="left" w:pos="1547"/>
        </w:tabs>
      </w:pPr>
      <w:r>
        <w:t>Thusis-Splügen: bij de Viamalakloof</w:t>
      </w:r>
    </w:p>
    <w:p w14:paraId="609E1720" w14:textId="77777777" w:rsidR="00D8211F" w:rsidRDefault="00D8211F" w:rsidP="0051047D">
      <w:pPr>
        <w:tabs>
          <w:tab w:val="left" w:pos="1547"/>
        </w:tabs>
      </w:pPr>
    </w:p>
    <w:p w14:paraId="4DC148A4" w14:textId="0AF4957E" w:rsidR="00D8211F" w:rsidRPr="00D8211F" w:rsidRDefault="00D8211F" w:rsidP="0051047D">
      <w:pPr>
        <w:tabs>
          <w:tab w:val="left" w:pos="1547"/>
        </w:tabs>
      </w:pPr>
      <w:r w:rsidRPr="00D8211F">
        <w:rPr>
          <w:rFonts w:cs="Arial"/>
          <w:color w:val="262626"/>
          <w:lang w:val="en-US"/>
        </w:rPr>
        <w:t>Via de kantonnale weg achter Thusis komt men terecht in dit openluchtspektakel en kan men via een trap bij het nieuwe bezoekerscentrum afdalen in de kloof. De rit is echter zelf ook een evenement: deze voert over bruggen, langs galerijen en door tunnels en bij Zillis weer naar buiten onder de zon. Het karakteristieke Bündner dorp Andeer is ook de moeite waard om even halt te houden, voordat het Rofflaravijn weer mystiek wordt en het langs de Sufnersee richting het Walser dorp Splügen gaat.</w:t>
      </w:r>
      <w:r>
        <w:rPr>
          <w:rFonts w:cs="Arial"/>
          <w:color w:val="262626"/>
          <w:lang w:val="en-US"/>
        </w:rPr>
        <w:br/>
      </w:r>
      <w:hyperlink r:id="rId64" w:history="1">
        <w:r w:rsidR="00485BC1" w:rsidRPr="004B615B">
          <w:rPr>
            <w:rStyle w:val="Hyperlink"/>
            <w:rFonts w:cstheme="minorBidi"/>
          </w:rPr>
          <w:t>http://www.myswitzerland.com/nl-nl/suggesties/grand-tour-of-switzerland/droomroute-thusis-spluegen.html</w:t>
        </w:r>
      </w:hyperlink>
      <w:r>
        <w:t xml:space="preserve"> </w:t>
      </w:r>
    </w:p>
    <w:p w14:paraId="525DF5E2" w14:textId="77777777" w:rsidR="00D8211F" w:rsidRDefault="00D8211F" w:rsidP="0051047D">
      <w:pPr>
        <w:tabs>
          <w:tab w:val="left" w:pos="1547"/>
        </w:tabs>
      </w:pPr>
    </w:p>
    <w:p w14:paraId="3E7B4CEA" w14:textId="27F3892A" w:rsidR="00D8211F" w:rsidRPr="00A3589E" w:rsidRDefault="00485BC1" w:rsidP="0051047D">
      <w:pPr>
        <w:tabs>
          <w:tab w:val="left" w:pos="1547"/>
        </w:tabs>
      </w:pPr>
      <w:r>
        <w:t>Zernez-Silvaplana: door</w:t>
      </w:r>
      <w:r w:rsidR="00A3589E">
        <w:t xml:space="preserve"> Engadin-St.Moritz</w:t>
      </w:r>
      <w:r w:rsidR="00A3589E">
        <w:br/>
      </w:r>
      <w:r w:rsidR="00A3589E" w:rsidRPr="00A3589E">
        <w:rPr>
          <w:rFonts w:cs="Arial"/>
          <w:color w:val="262626"/>
          <w:lang w:val="en-US"/>
        </w:rPr>
        <w:t>De rivier de Inn, de groene bossen, de kleurrijke dorpjes zoals Zuoz, Madulain en Pontresina: de rit door dit brede, hooggelegen dal op meer dan 1700 meter hoogte betekent onafgebrok</w:t>
      </w:r>
      <w:r w:rsidR="002F019B">
        <w:rPr>
          <w:rFonts w:cs="Arial"/>
          <w:color w:val="262626"/>
          <w:lang w:val="en-US"/>
        </w:rPr>
        <w:t>en genieten. Bij Samedan kan je</w:t>
      </w:r>
      <w:r w:rsidR="00A3589E" w:rsidRPr="00A3589E">
        <w:rPr>
          <w:rFonts w:cs="Arial"/>
          <w:color w:val="262626"/>
          <w:lang w:val="en-US"/>
        </w:rPr>
        <w:t xml:space="preserve"> op het vliegveld de privéjets gadeslaan, bij Punt Muragl is een omweg met het kabelspoor naar de Muottas Muragl de moeite w</w:t>
      </w:r>
      <w:r w:rsidR="002F019B">
        <w:rPr>
          <w:rFonts w:cs="Arial"/>
          <w:color w:val="262626"/>
          <w:lang w:val="en-US"/>
        </w:rPr>
        <w:t>aard, de absolute uitzichtsberg</w:t>
      </w:r>
      <w:r w:rsidR="00A3589E" w:rsidRPr="00A3589E">
        <w:rPr>
          <w:rFonts w:cs="Arial"/>
          <w:color w:val="262626"/>
          <w:lang w:val="en-US"/>
        </w:rPr>
        <w:t xml:space="preserve"> en in St. Moritz de wandeling rond het meer. Zodra vroeg op de middag de Malojawind opsteekt, beginnen bij Silvaplana de bontgekleurde drakenvliegers hun luchtdans.</w:t>
      </w:r>
    </w:p>
    <w:p w14:paraId="36C1C125" w14:textId="6F408585" w:rsidR="00A3589E" w:rsidRDefault="00485BC1" w:rsidP="0051047D">
      <w:pPr>
        <w:tabs>
          <w:tab w:val="left" w:pos="1547"/>
        </w:tabs>
      </w:pPr>
      <w:hyperlink r:id="rId65" w:history="1">
        <w:r w:rsidRPr="004B615B">
          <w:rPr>
            <w:rStyle w:val="Hyperlink"/>
            <w:rFonts w:cstheme="minorBidi"/>
          </w:rPr>
          <w:t>http://www.myswitzerland.com/nl-nl/suggesties/grand-tour-of-switzerland/droomroute-zernez-silvaplana.html</w:t>
        </w:r>
      </w:hyperlink>
      <w:r w:rsidR="009A0CA9">
        <w:t xml:space="preserve"> </w:t>
      </w:r>
    </w:p>
    <w:p w14:paraId="342B3849" w14:textId="77777777" w:rsidR="00A3589E" w:rsidRDefault="00A3589E" w:rsidP="0051047D">
      <w:pPr>
        <w:tabs>
          <w:tab w:val="left" w:pos="1547"/>
        </w:tabs>
      </w:pPr>
    </w:p>
    <w:p w14:paraId="6332776C" w14:textId="77777777" w:rsidR="00A3589E" w:rsidRPr="00D8211F" w:rsidRDefault="00A3589E" w:rsidP="0051047D">
      <w:pPr>
        <w:tabs>
          <w:tab w:val="left" w:pos="1547"/>
        </w:tabs>
      </w:pPr>
    </w:p>
    <w:p w14:paraId="50D60E1E" w14:textId="77777777" w:rsidR="00485BC1" w:rsidRDefault="00485BC1">
      <w:pPr>
        <w:rPr>
          <w:smallCaps/>
        </w:rPr>
      </w:pPr>
      <w:r>
        <w:rPr>
          <w:smallCaps/>
        </w:rPr>
        <w:br w:type="page"/>
      </w:r>
    </w:p>
    <w:p w14:paraId="2A3C1F3E" w14:textId="32465FCD" w:rsidR="004D708B" w:rsidRDefault="0067219B" w:rsidP="002110B5">
      <w:pPr>
        <w:rPr>
          <w:smallCaps/>
        </w:rPr>
      </w:pPr>
      <w:r>
        <w:rPr>
          <w:smallCaps/>
        </w:rPr>
        <w:lastRenderedPageBreak/>
        <w:t>7.</w:t>
      </w:r>
      <w:r w:rsidR="00191DBA">
        <w:rPr>
          <w:smallCaps/>
        </w:rPr>
        <w:t xml:space="preserve"> </w:t>
      </w:r>
      <w:r w:rsidR="00DD420B" w:rsidRPr="00D8181C">
        <w:rPr>
          <w:smallCaps/>
        </w:rPr>
        <w:t>Bellinzona</w:t>
      </w:r>
      <w:r>
        <w:rPr>
          <w:smallCaps/>
        </w:rPr>
        <w:t xml:space="preserve"> (Chiasso)</w:t>
      </w:r>
      <w:r w:rsidR="00DD420B" w:rsidRPr="00D8181C">
        <w:rPr>
          <w:smallCaps/>
        </w:rPr>
        <w:t>-Lugano-Zermatt</w:t>
      </w:r>
      <w:r>
        <w:rPr>
          <w:smallCaps/>
        </w:rPr>
        <w:t>: van palmbomen tot gletsjers</w:t>
      </w:r>
    </w:p>
    <w:p w14:paraId="3AE7F1DE" w14:textId="77777777" w:rsidR="00191DBA" w:rsidRPr="00191DBA" w:rsidRDefault="00191DBA" w:rsidP="002110B5"/>
    <w:p w14:paraId="66986358" w14:textId="42767487" w:rsidR="004D708B" w:rsidRDefault="004D708B" w:rsidP="002110B5">
      <w:r w:rsidRPr="00D8181C">
        <w:t>ca. 300 km, ca. 6u30</w:t>
      </w:r>
    </w:p>
    <w:p w14:paraId="2E60B9C3" w14:textId="77777777" w:rsidR="00191DBA" w:rsidRDefault="00191DBA" w:rsidP="002110B5"/>
    <w:p w14:paraId="0F62C9C0" w14:textId="77777777" w:rsidR="00191DBA" w:rsidRPr="00191DBA" w:rsidRDefault="00191DBA" w:rsidP="00191DBA">
      <w:pPr>
        <w:rPr>
          <w:b/>
        </w:rPr>
      </w:pPr>
      <w:r w:rsidRPr="00191DBA">
        <w:rPr>
          <w:b/>
        </w:rPr>
        <w:t>Highlights</w:t>
      </w:r>
    </w:p>
    <w:p w14:paraId="0588162E" w14:textId="77777777" w:rsidR="00070EAC" w:rsidRDefault="00070EAC" w:rsidP="002110B5"/>
    <w:p w14:paraId="50C7900B" w14:textId="109BA9A0" w:rsidR="00070EAC" w:rsidRDefault="00562F34" w:rsidP="00562F34">
      <w:r>
        <w:t xml:space="preserve">De kastelen van </w:t>
      </w:r>
      <w:r w:rsidR="00070EAC">
        <w:t>Bellinzona</w:t>
      </w:r>
    </w:p>
    <w:p w14:paraId="7F9FB57F" w14:textId="50586363" w:rsidR="00191DBA" w:rsidRDefault="00562F34" w:rsidP="00562F34">
      <w:pPr>
        <w:widowControl w:val="0"/>
        <w:autoSpaceDE w:val="0"/>
        <w:autoSpaceDN w:val="0"/>
        <w:adjustRightInd w:val="0"/>
        <w:spacing w:after="240"/>
        <w:rPr>
          <w:rFonts w:asciiTheme="minorHAnsi" w:hAnsiTheme="minorHAnsi" w:cstheme="minorHAnsi"/>
          <w:lang w:val="en-US"/>
        </w:rPr>
      </w:pPr>
      <w:r w:rsidRPr="00562F34">
        <w:rPr>
          <w:rFonts w:asciiTheme="minorHAnsi" w:hAnsiTheme="minorHAnsi" w:cstheme="minorHAnsi"/>
          <w:lang w:val="en-US"/>
        </w:rPr>
        <w:t>De skyline van de hoofdstad van Ticino, Bellinzona, wordt gevormd door de machtige vestingwerken van drie van de best bewaard gebleven middeleeuwse burchten van Zwitserland.</w:t>
      </w:r>
      <w:r>
        <w:rPr>
          <w:rFonts w:asciiTheme="minorHAnsi" w:hAnsiTheme="minorHAnsi" w:cstheme="minorHAnsi"/>
          <w:lang w:val="en-US"/>
        </w:rPr>
        <w:t xml:space="preserve"> Ze behoren tot het Unesco Werelderfgoed</w:t>
      </w:r>
      <w:r>
        <w:rPr>
          <w:rFonts w:asciiTheme="minorHAnsi" w:hAnsiTheme="minorHAnsi" w:cstheme="minorHAnsi"/>
          <w:lang w:val="en-US"/>
        </w:rPr>
        <w:br/>
      </w:r>
      <w:hyperlink r:id="rId66" w:history="1">
        <w:r w:rsidR="00485BC1" w:rsidRPr="004B615B">
          <w:rPr>
            <w:rStyle w:val="Hyperlink"/>
            <w:rFonts w:asciiTheme="minorHAnsi" w:hAnsiTheme="minorHAnsi" w:cstheme="minorHAnsi"/>
            <w:lang w:val="en-US"/>
          </w:rPr>
          <w:t>http://www.myswitzerland.com/nl-nl/unesco-werelderfgoed-de-kastelen-van-bellinzona.html</w:t>
        </w:r>
      </w:hyperlink>
      <w:r>
        <w:rPr>
          <w:rFonts w:asciiTheme="minorHAnsi" w:hAnsiTheme="minorHAnsi" w:cstheme="minorHAnsi"/>
          <w:lang w:val="en-US"/>
        </w:rPr>
        <w:t xml:space="preserve"> </w:t>
      </w:r>
    </w:p>
    <w:p w14:paraId="7045CD55" w14:textId="4FA9AFF0" w:rsidR="00E058A9" w:rsidRPr="00E058A9" w:rsidRDefault="00E058A9" w:rsidP="008720A5">
      <w:pPr>
        <w:widowControl w:val="0"/>
        <w:autoSpaceDE w:val="0"/>
        <w:autoSpaceDN w:val="0"/>
        <w:adjustRightInd w:val="0"/>
        <w:spacing w:after="240"/>
        <w:rPr>
          <w:rFonts w:asciiTheme="minorHAnsi" w:hAnsiTheme="minorHAnsi" w:cstheme="minorHAnsi"/>
          <w:lang w:val="en-US"/>
        </w:rPr>
      </w:pPr>
      <w:r w:rsidRPr="00E058A9">
        <w:rPr>
          <w:rFonts w:asciiTheme="minorHAnsi" w:hAnsiTheme="minorHAnsi" w:cstheme="minorHAnsi"/>
          <w:lang w:val="en-US"/>
        </w:rPr>
        <w:t>Monte Brè</w:t>
      </w:r>
      <w:r w:rsidRPr="00E058A9">
        <w:rPr>
          <w:rFonts w:asciiTheme="minorHAnsi" w:hAnsiTheme="minorHAnsi" w:cstheme="minorHAnsi"/>
          <w:lang w:val="en-US"/>
        </w:rPr>
        <w:br/>
        <w:t xml:space="preserve">Boven Lugano troont de Monte </w:t>
      </w:r>
      <w:r>
        <w:rPr>
          <w:rFonts w:asciiTheme="minorHAnsi" w:hAnsiTheme="minorHAnsi" w:cstheme="minorHAnsi"/>
          <w:lang w:val="en-US"/>
        </w:rPr>
        <w:t>Brè, die als éé</w:t>
      </w:r>
      <w:r w:rsidRPr="00E058A9">
        <w:rPr>
          <w:rFonts w:asciiTheme="minorHAnsi" w:hAnsiTheme="minorHAnsi" w:cstheme="minorHAnsi"/>
          <w:lang w:val="en-US"/>
        </w:rPr>
        <w:t>n van de zonnigste bergen van Zwitserland bekend staat. Het uitzicht op de daken van Lugano en de uitgestrekte, blauwe baai is uniek.</w:t>
      </w:r>
      <w:r w:rsidR="008720A5">
        <w:rPr>
          <w:rFonts w:asciiTheme="minorHAnsi" w:hAnsiTheme="minorHAnsi" w:cstheme="minorHAnsi"/>
          <w:lang w:val="en-US"/>
        </w:rPr>
        <w:br/>
      </w:r>
      <w:hyperlink r:id="rId67" w:history="1">
        <w:r w:rsidR="008720A5" w:rsidRPr="007A37D5">
          <w:rPr>
            <w:rStyle w:val="Hyperlink"/>
            <w:rFonts w:asciiTheme="minorHAnsi" w:hAnsiTheme="minorHAnsi" w:cstheme="minorHAnsi"/>
            <w:lang w:val="en-US"/>
          </w:rPr>
          <w:t>http://www.myswitzerland.com/nl-be/monte-bre-met-uitzicht-op-de-san-salvatore.html</w:t>
        </w:r>
      </w:hyperlink>
      <w:r w:rsidR="008720A5">
        <w:rPr>
          <w:rFonts w:asciiTheme="minorHAnsi" w:hAnsiTheme="minorHAnsi" w:cstheme="minorHAnsi"/>
          <w:lang w:val="en-US"/>
        </w:rPr>
        <w:t xml:space="preserve"> </w:t>
      </w:r>
    </w:p>
    <w:p w14:paraId="2BAF30AE" w14:textId="77777777" w:rsidR="00D26713" w:rsidRDefault="00D26713" w:rsidP="00D26713">
      <w:r>
        <w:t>Morcote</w:t>
      </w:r>
    </w:p>
    <w:p w14:paraId="16949A4C" w14:textId="420791A6" w:rsidR="00043F1E" w:rsidRDefault="00043F1E" w:rsidP="00D26713">
      <w:pPr>
        <w:rPr>
          <w:rFonts w:asciiTheme="minorHAnsi" w:hAnsiTheme="minorHAnsi" w:cstheme="minorHAnsi"/>
          <w:color w:val="262626"/>
          <w:lang w:val="en-US"/>
        </w:rPr>
      </w:pPr>
      <w:r w:rsidRPr="00043F1E">
        <w:rPr>
          <w:rFonts w:asciiTheme="minorHAnsi" w:hAnsiTheme="minorHAnsi" w:cstheme="minorHAnsi"/>
          <w:color w:val="262626"/>
          <w:lang w:val="en-US"/>
        </w:rPr>
        <w:t>Morcote was ooit de grootste haven aan</w:t>
      </w:r>
      <w:r w:rsidR="00485BC1">
        <w:rPr>
          <w:rFonts w:asciiTheme="minorHAnsi" w:hAnsiTheme="minorHAnsi" w:cstheme="minorHAnsi"/>
          <w:color w:val="262626"/>
          <w:lang w:val="en-US"/>
        </w:rPr>
        <w:t xml:space="preserve"> het Meer van Lugano en in de mi</w:t>
      </w:r>
      <w:r w:rsidRPr="00043F1E">
        <w:rPr>
          <w:rFonts w:asciiTheme="minorHAnsi" w:hAnsiTheme="minorHAnsi" w:cstheme="minorHAnsi"/>
          <w:color w:val="262626"/>
          <w:lang w:val="en-US"/>
        </w:rPr>
        <w:t xml:space="preserve">ddeleeuwen een belangrijke goederenoverslagplaats voor de hertogen van Milaan. Tegenwoordig is dit charmante Tessiner dorp met zijn rijk gedecoreerde gevels en het park Scherrer een geliefde </w:t>
      </w:r>
      <w:r>
        <w:rPr>
          <w:rFonts w:asciiTheme="minorHAnsi" w:hAnsiTheme="minorHAnsi" w:cstheme="minorHAnsi"/>
          <w:color w:val="262626"/>
          <w:lang w:val="en-US"/>
        </w:rPr>
        <w:t>uitstap</w:t>
      </w:r>
      <w:r w:rsidRPr="00043F1E">
        <w:rPr>
          <w:rFonts w:asciiTheme="minorHAnsi" w:hAnsiTheme="minorHAnsi" w:cstheme="minorHAnsi"/>
          <w:color w:val="262626"/>
          <w:lang w:val="en-US"/>
        </w:rPr>
        <w:t>.</w:t>
      </w:r>
    </w:p>
    <w:p w14:paraId="5707DAAB" w14:textId="22A66BCF" w:rsidR="00043F1E" w:rsidRDefault="00485BC1" w:rsidP="00D26713">
      <w:pPr>
        <w:rPr>
          <w:rFonts w:asciiTheme="minorHAnsi" w:hAnsiTheme="minorHAnsi" w:cstheme="minorHAnsi"/>
        </w:rPr>
      </w:pPr>
      <w:hyperlink r:id="rId68" w:history="1">
        <w:r w:rsidRPr="004B615B">
          <w:rPr>
            <w:rStyle w:val="Hyperlink"/>
            <w:rFonts w:asciiTheme="minorHAnsi" w:hAnsiTheme="minorHAnsi" w:cstheme="minorHAnsi"/>
          </w:rPr>
          <w:t>http://www.myswitzerland.com/nl-nl/morcote.html</w:t>
        </w:r>
      </w:hyperlink>
      <w:r w:rsidR="00043F1E">
        <w:rPr>
          <w:rFonts w:asciiTheme="minorHAnsi" w:hAnsiTheme="minorHAnsi" w:cstheme="minorHAnsi"/>
        </w:rPr>
        <w:t xml:space="preserve"> </w:t>
      </w:r>
    </w:p>
    <w:p w14:paraId="5F917732" w14:textId="77777777" w:rsidR="0067284E" w:rsidRDefault="0067284E" w:rsidP="00D26713">
      <w:pPr>
        <w:rPr>
          <w:rFonts w:asciiTheme="minorHAnsi" w:hAnsiTheme="minorHAnsi" w:cstheme="minorHAnsi"/>
        </w:rPr>
      </w:pPr>
    </w:p>
    <w:p w14:paraId="6A96A7E8" w14:textId="12121D28" w:rsidR="0067284E" w:rsidRPr="0067284E" w:rsidRDefault="0067284E" w:rsidP="00D26713">
      <w:pPr>
        <w:rPr>
          <w:rFonts w:asciiTheme="minorHAnsi" w:hAnsiTheme="minorHAnsi" w:cstheme="minorHAnsi"/>
        </w:rPr>
      </w:pPr>
      <w:r w:rsidRPr="0067284E">
        <w:rPr>
          <w:rFonts w:asciiTheme="minorHAnsi" w:hAnsiTheme="minorHAnsi" w:cstheme="minorHAnsi"/>
        </w:rPr>
        <w:t>Valle Verzasca</w:t>
      </w:r>
    </w:p>
    <w:p w14:paraId="30B45AF4" w14:textId="5E327752" w:rsidR="0067284E" w:rsidRPr="0067284E" w:rsidRDefault="0067284E" w:rsidP="00D26713">
      <w:pPr>
        <w:rPr>
          <w:rFonts w:asciiTheme="minorHAnsi" w:hAnsiTheme="minorHAnsi" w:cstheme="minorHAnsi"/>
        </w:rPr>
      </w:pPr>
      <w:r w:rsidRPr="0067284E">
        <w:rPr>
          <w:rFonts w:asciiTheme="minorHAnsi" w:hAnsiTheme="minorHAnsi" w:cstheme="minorHAnsi"/>
        </w:rPr>
        <w:t>Wijk ook even uit naar de groene vallei: de magische smagardgroene Verzasca. I</w:t>
      </w:r>
      <w:r w:rsidRPr="0067284E">
        <w:rPr>
          <w:rFonts w:asciiTheme="minorHAnsi" w:hAnsiTheme="minorHAnsi" w:cstheme="minorHAnsi"/>
          <w:color w:val="262626"/>
          <w:lang w:val="en-US"/>
        </w:rPr>
        <w:t>n Lavertezzo stroomt de rivier onder de schilderachtige dubbele brug Ponte dei Salti door. Wie er hier langs wandelt, vindt ligbedden van steen, natuurlijke whirlpools en op de Sentierone naar Brione 17 kunstwerken. Hier moet je wel gaan zwemmen, want een romantischere omgeving voor een duik is nauwelijks te vinden.</w:t>
      </w:r>
      <w:r>
        <w:rPr>
          <w:rFonts w:asciiTheme="minorHAnsi" w:hAnsiTheme="minorHAnsi" w:cstheme="minorHAnsi"/>
          <w:color w:val="262626"/>
          <w:lang w:val="en-US"/>
        </w:rPr>
        <w:br/>
      </w:r>
      <w:hyperlink r:id="rId69" w:history="1">
        <w:r w:rsidR="00171F8E" w:rsidRPr="007A37D5">
          <w:rPr>
            <w:rStyle w:val="Hyperlink"/>
            <w:rFonts w:asciiTheme="minorHAnsi" w:hAnsiTheme="minorHAnsi" w:cstheme="minorHAnsi"/>
          </w:rPr>
          <w:t>ht</w:t>
        </w:r>
        <w:r w:rsidR="00485BC1">
          <w:rPr>
            <w:rStyle w:val="Hyperlink"/>
            <w:rFonts w:asciiTheme="minorHAnsi" w:hAnsiTheme="minorHAnsi" w:cstheme="minorHAnsi"/>
          </w:rPr>
          <w:t>tp://www.myswitzerland.com/nl-nl</w:t>
        </w:r>
        <w:r w:rsidR="00171F8E" w:rsidRPr="007A37D5">
          <w:rPr>
            <w:rStyle w:val="Hyperlink"/>
            <w:rFonts w:asciiTheme="minorHAnsi" w:hAnsiTheme="minorHAnsi" w:cstheme="minorHAnsi"/>
          </w:rPr>
          <w:t>/aan-het-groene-water.html</w:t>
        </w:r>
      </w:hyperlink>
      <w:r w:rsidR="00171F8E">
        <w:rPr>
          <w:rFonts w:asciiTheme="minorHAnsi" w:hAnsiTheme="minorHAnsi" w:cstheme="minorHAnsi"/>
        </w:rPr>
        <w:t xml:space="preserve"> </w:t>
      </w:r>
    </w:p>
    <w:p w14:paraId="7AEB4A77" w14:textId="77777777" w:rsidR="00D26713" w:rsidRDefault="00D26713" w:rsidP="00D26713"/>
    <w:p w14:paraId="2F94B8F8" w14:textId="77777777" w:rsidR="00D26713" w:rsidRDefault="00D26713" w:rsidP="00D26713">
      <w:r>
        <w:t>Ascona en de Brissago-eilanden</w:t>
      </w:r>
    </w:p>
    <w:p w14:paraId="7788DC61" w14:textId="167AF3F4" w:rsidR="00D26713" w:rsidRDefault="000A1504" w:rsidP="00D26713">
      <w:r>
        <w:t>De zuidelijke meerpromenade met kleurige gevels en uitzicht op de prachtige ‘drijvende tuinen’ van Brissago is één van de meeste gefotografeerde plekken van Zwitserland.</w:t>
      </w:r>
    </w:p>
    <w:p w14:paraId="31CCBCFD" w14:textId="2FE1AD6D" w:rsidR="000A1504" w:rsidRDefault="006762E7" w:rsidP="00D26713">
      <w:hyperlink r:id="rId70" w:history="1">
        <w:r w:rsidR="008A3B09" w:rsidRPr="007A37D5">
          <w:rPr>
            <w:rStyle w:val="Hyperlink"/>
            <w:rFonts w:cstheme="minorBidi"/>
          </w:rPr>
          <w:t>ht</w:t>
        </w:r>
        <w:r w:rsidR="00485BC1">
          <w:rPr>
            <w:rStyle w:val="Hyperlink"/>
            <w:rFonts w:cstheme="minorBidi"/>
          </w:rPr>
          <w:t>tp://www.myswitzerland.com/nl-nl</w:t>
        </w:r>
        <w:r w:rsidR="008A3B09" w:rsidRPr="007A37D5">
          <w:rPr>
            <w:rStyle w:val="Hyperlink"/>
            <w:rFonts w:cstheme="minorBidi"/>
          </w:rPr>
          <w:t>/ascona.html</w:t>
        </w:r>
      </w:hyperlink>
      <w:r w:rsidR="008A3B09">
        <w:t xml:space="preserve"> </w:t>
      </w:r>
    </w:p>
    <w:p w14:paraId="1983FEB0" w14:textId="77777777" w:rsidR="008A3B09" w:rsidRDefault="008A3B09" w:rsidP="002110B5">
      <w:pPr>
        <w:rPr>
          <w:rFonts w:asciiTheme="minorHAnsi" w:hAnsiTheme="minorHAnsi" w:cstheme="minorHAnsi"/>
          <w:lang w:val="en-US"/>
        </w:rPr>
      </w:pPr>
    </w:p>
    <w:p w14:paraId="2D02B51C" w14:textId="58520E93" w:rsidR="00191DBA" w:rsidRDefault="00191DBA" w:rsidP="002110B5">
      <w:r>
        <w:t>Twee Alpenpassen</w:t>
      </w:r>
    </w:p>
    <w:p w14:paraId="32BADFDD" w14:textId="2C0B799F" w:rsidR="00562F34" w:rsidRDefault="00562F34" w:rsidP="002110B5">
      <w:r>
        <w:t>Tijdens deze rit steek je de bergpassen Gotthard (2106 m) en Furka (2431 m) over.</w:t>
      </w:r>
    </w:p>
    <w:p w14:paraId="5BEAC345" w14:textId="77777777" w:rsidR="00191DBA" w:rsidRDefault="00191DBA" w:rsidP="002110B5"/>
    <w:p w14:paraId="5BFF8607" w14:textId="77EFA32E" w:rsidR="00191DBA" w:rsidRPr="00E17FED" w:rsidRDefault="00485BC1" w:rsidP="00E17FED">
      <w:pPr>
        <w:rPr>
          <w:rFonts w:asciiTheme="minorHAnsi" w:hAnsiTheme="minorHAnsi" w:cstheme="minorHAnsi"/>
        </w:rPr>
      </w:pPr>
      <w:r>
        <w:rPr>
          <w:rFonts w:asciiTheme="minorHAnsi" w:hAnsiTheme="minorHAnsi" w:cstheme="minorHAnsi"/>
        </w:rPr>
        <w:t>Aletsch</w:t>
      </w:r>
      <w:r w:rsidR="00191DBA" w:rsidRPr="00E17FED">
        <w:rPr>
          <w:rFonts w:asciiTheme="minorHAnsi" w:hAnsiTheme="minorHAnsi" w:cstheme="minorHAnsi"/>
        </w:rPr>
        <w:t>gletsjer</w:t>
      </w:r>
    </w:p>
    <w:p w14:paraId="773E45B5" w14:textId="51F7D784" w:rsidR="00485BC1" w:rsidRPr="00E17FED" w:rsidRDefault="00E17FED" w:rsidP="00E17FED">
      <w:pPr>
        <w:widowControl w:val="0"/>
        <w:autoSpaceDE w:val="0"/>
        <w:autoSpaceDN w:val="0"/>
        <w:adjustRightInd w:val="0"/>
        <w:spacing w:after="240"/>
        <w:rPr>
          <w:rFonts w:asciiTheme="minorHAnsi" w:hAnsiTheme="minorHAnsi" w:cstheme="minorHAnsi"/>
          <w:lang w:val="en-US"/>
        </w:rPr>
      </w:pPr>
      <w:r w:rsidRPr="00E17FED">
        <w:rPr>
          <w:rFonts w:asciiTheme="minorHAnsi" w:hAnsiTheme="minorHAnsi" w:cstheme="minorHAnsi"/>
          <w:lang w:val="en-US"/>
        </w:rPr>
        <w:t>De Aletschgletsjer is met zijn 27 miljard ton ijs de machtigste ijsstroom van de Alpen en het middelpunt van het UNESCO- werelderfgoed Zwitserse Alpen Jungfrau-Aletsch</w:t>
      </w:r>
      <w:r w:rsidR="00485BC1">
        <w:rPr>
          <w:rFonts w:asciiTheme="minorHAnsi" w:hAnsiTheme="minorHAnsi" w:cstheme="minorHAnsi"/>
          <w:lang w:val="en-US"/>
        </w:rPr>
        <w:t>.</w:t>
      </w:r>
      <w:r w:rsidR="00485BC1">
        <w:rPr>
          <w:rFonts w:asciiTheme="minorHAnsi" w:hAnsiTheme="minorHAnsi" w:cstheme="minorHAnsi"/>
          <w:lang w:val="en-US"/>
        </w:rPr>
        <w:br/>
      </w:r>
      <w:hyperlink r:id="rId71" w:history="1">
        <w:r w:rsidR="00485BC1" w:rsidRPr="004B615B">
          <w:rPr>
            <w:rStyle w:val="Hyperlink"/>
            <w:rFonts w:asciiTheme="minorHAnsi" w:hAnsiTheme="minorHAnsi" w:cstheme="minorHAnsi"/>
            <w:lang w:val="en-US"/>
          </w:rPr>
          <w:t>http://www.myswitzerland.com/nl-nl/unesco-werelderfgoed-jungfrau-aletsch.html</w:t>
        </w:r>
      </w:hyperlink>
      <w:r w:rsidR="00485BC1">
        <w:rPr>
          <w:rFonts w:asciiTheme="minorHAnsi" w:hAnsiTheme="minorHAnsi" w:cstheme="minorHAnsi"/>
          <w:lang w:val="en-US"/>
        </w:rPr>
        <w:t xml:space="preserve"> </w:t>
      </w:r>
    </w:p>
    <w:p w14:paraId="73F0EB37" w14:textId="77777777" w:rsidR="00C07393" w:rsidRDefault="00C07393" w:rsidP="002110B5">
      <w:pPr>
        <w:rPr>
          <w:b/>
        </w:rPr>
      </w:pPr>
    </w:p>
    <w:p w14:paraId="7105EEF7" w14:textId="10045DF8" w:rsidR="00191DBA" w:rsidRDefault="00191DBA" w:rsidP="002110B5">
      <w:pPr>
        <w:rPr>
          <w:b/>
        </w:rPr>
      </w:pPr>
      <w:r w:rsidRPr="00191DBA">
        <w:rPr>
          <w:b/>
        </w:rPr>
        <w:lastRenderedPageBreak/>
        <w:t>Droomtraject</w:t>
      </w:r>
      <w:r w:rsidR="00C07393">
        <w:rPr>
          <w:b/>
        </w:rPr>
        <w:t>en</w:t>
      </w:r>
      <w:r w:rsidRPr="00191DBA">
        <w:rPr>
          <w:b/>
        </w:rPr>
        <w:t xml:space="preserve"> </w:t>
      </w:r>
      <w:r w:rsidR="00485BC1">
        <w:rPr>
          <w:b/>
        </w:rPr>
        <w:t>op</w:t>
      </w:r>
      <w:r w:rsidRPr="00191DBA">
        <w:rPr>
          <w:b/>
        </w:rPr>
        <w:t xml:space="preserve"> deze etappe</w:t>
      </w:r>
    </w:p>
    <w:p w14:paraId="7C7C9696" w14:textId="77777777" w:rsidR="00C07393" w:rsidRDefault="00C07393" w:rsidP="002110B5">
      <w:pPr>
        <w:rPr>
          <w:b/>
        </w:rPr>
      </w:pPr>
    </w:p>
    <w:p w14:paraId="52A9F133" w14:textId="6C300E6C" w:rsidR="00C07393" w:rsidRDefault="00485BC1" w:rsidP="002110B5">
      <w:r>
        <w:t>Melide-Montagnole: door</w:t>
      </w:r>
      <w:r w:rsidR="00C07393">
        <w:t xml:space="preserve"> mediterraan Zwitserland</w:t>
      </w:r>
    </w:p>
    <w:p w14:paraId="31049E85" w14:textId="77777777" w:rsidR="00C07393" w:rsidRPr="00C07393" w:rsidRDefault="00C07393" w:rsidP="002110B5"/>
    <w:p w14:paraId="12904F73" w14:textId="2860705C" w:rsidR="00191DBA" w:rsidRDefault="00C07393" w:rsidP="002110B5">
      <w:pPr>
        <w:rPr>
          <w:rFonts w:cs="Arial"/>
          <w:color w:val="262626"/>
          <w:lang w:val="en-US"/>
        </w:rPr>
      </w:pPr>
      <w:r w:rsidRPr="00C07393">
        <w:rPr>
          <w:rFonts w:cs="Arial"/>
          <w:color w:val="262626"/>
          <w:lang w:val="en-US"/>
        </w:rPr>
        <w:t xml:space="preserve">Het is de moeite waard om zo vaak mogelijk te </w:t>
      </w:r>
      <w:r>
        <w:rPr>
          <w:rFonts w:cs="Arial"/>
          <w:color w:val="262626"/>
          <w:lang w:val="en-US"/>
        </w:rPr>
        <w:t>z</w:t>
      </w:r>
      <w:r w:rsidRPr="00C07393">
        <w:rPr>
          <w:rFonts w:cs="Arial"/>
          <w:color w:val="262626"/>
          <w:lang w:val="en-US"/>
        </w:rPr>
        <w:t>oals bijvoorbeeld in het vroegere vissersdorpje Morcote met zijn sfeervolle galerijen en de cafés lang het meer. Of vlak achter het dorp bij het schitterende Parco Scherrer. Bij Cadepiano gaat de weg omhoog naar Agra, naar een fraai kerkje met wijngaarden. Het uitzicht is fenomenaal. Vlak achter Montagnola, waar Hermann Hesse verkoos te wonen, zorgt de romantische kerk van Sant’Abbondio voor een vleugje Toscane en een waardige afsluiting van deze romantische route.</w:t>
      </w:r>
    </w:p>
    <w:p w14:paraId="16C33777" w14:textId="52776E1B" w:rsidR="00C07393" w:rsidRPr="00C07393" w:rsidRDefault="00485BC1" w:rsidP="002110B5">
      <w:hyperlink r:id="rId72" w:history="1">
        <w:r w:rsidRPr="004B615B">
          <w:rPr>
            <w:rStyle w:val="Hyperlink"/>
            <w:rFonts w:cstheme="minorBidi"/>
          </w:rPr>
          <w:t>http://www.myswitzerland.com/nl-nl/suggesties/grand-tour-of-switzerland/droomroute-melide-montagnola.html</w:t>
        </w:r>
      </w:hyperlink>
      <w:r w:rsidR="00C07393">
        <w:t xml:space="preserve"> </w:t>
      </w:r>
    </w:p>
    <w:p w14:paraId="1F6E4583" w14:textId="77777777" w:rsidR="00C07393" w:rsidRDefault="00C07393" w:rsidP="002110B5">
      <w:pPr>
        <w:rPr>
          <w:b/>
        </w:rPr>
      </w:pPr>
    </w:p>
    <w:p w14:paraId="23435C94" w14:textId="138DDEAC" w:rsidR="00191DBA" w:rsidRDefault="00191DBA" w:rsidP="002110B5">
      <w:r>
        <w:t>Airolo-Gletsch: over de bergpassen Gotthard en Furka</w:t>
      </w:r>
    </w:p>
    <w:p w14:paraId="3FA75A17" w14:textId="77777777" w:rsidR="000B7512" w:rsidRDefault="000B7512" w:rsidP="002110B5"/>
    <w:p w14:paraId="12EDCBB8" w14:textId="722DCADC" w:rsidR="00070EAC" w:rsidRPr="00D26713" w:rsidRDefault="000B7512" w:rsidP="00D26713">
      <w:pPr>
        <w:widowControl w:val="0"/>
        <w:autoSpaceDE w:val="0"/>
        <w:autoSpaceDN w:val="0"/>
        <w:adjustRightInd w:val="0"/>
        <w:spacing w:after="240"/>
        <w:rPr>
          <w:rFonts w:asciiTheme="minorHAnsi" w:hAnsiTheme="minorHAnsi" w:cstheme="minorHAnsi"/>
          <w:lang w:val="en-US"/>
        </w:rPr>
      </w:pPr>
      <w:r w:rsidRPr="00D26713">
        <w:rPr>
          <w:rFonts w:asciiTheme="minorHAnsi" w:hAnsiTheme="minorHAnsi" w:cstheme="minorHAnsi"/>
          <w:color w:val="262626"/>
          <w:lang w:val="en-US"/>
        </w:rPr>
        <w:t xml:space="preserve">De koninginnenrit van de Alpen: de </w:t>
      </w:r>
      <w:r w:rsidR="00D26713" w:rsidRPr="00D26713">
        <w:rPr>
          <w:rFonts w:asciiTheme="minorHAnsi" w:hAnsiTheme="minorHAnsi" w:cstheme="minorHAnsi"/>
          <w:color w:val="262626"/>
          <w:lang w:val="en-US"/>
        </w:rPr>
        <w:t xml:space="preserve">oude Gotthardpas </w:t>
      </w:r>
      <w:r w:rsidRPr="00D26713">
        <w:rPr>
          <w:rFonts w:asciiTheme="minorHAnsi" w:hAnsiTheme="minorHAnsi" w:cstheme="minorHAnsi"/>
          <w:color w:val="262626"/>
          <w:lang w:val="en-US"/>
        </w:rPr>
        <w:t xml:space="preserve">Tremola. Vanuit Airolo </w:t>
      </w:r>
      <w:r w:rsidR="00D26713" w:rsidRPr="00D26713">
        <w:rPr>
          <w:rFonts w:asciiTheme="minorHAnsi" w:hAnsiTheme="minorHAnsi" w:cstheme="minorHAnsi"/>
          <w:color w:val="262626"/>
          <w:lang w:val="en-US"/>
        </w:rPr>
        <w:t xml:space="preserve">slingert de historische pasovergang zich via nauwe haarspelden omhoog naar de Gotthard. </w:t>
      </w:r>
      <w:r w:rsidR="00D26713" w:rsidRPr="00D26713">
        <w:rPr>
          <w:rFonts w:asciiTheme="minorHAnsi" w:hAnsiTheme="minorHAnsi" w:cstheme="minorHAnsi"/>
          <w:lang w:val="en-US"/>
        </w:rPr>
        <w:t>De rit over de met kinderkopjes geplaveide Tremola aan de zuidflank van de Gotthardpas is adembenemend. Dit historische, slingerende spektakel is he</w:t>
      </w:r>
      <w:r w:rsidR="00D26713">
        <w:rPr>
          <w:rFonts w:asciiTheme="minorHAnsi" w:hAnsiTheme="minorHAnsi" w:cstheme="minorHAnsi"/>
          <w:lang w:val="en-US"/>
        </w:rPr>
        <w:t>t langste monument van Zwitser</w:t>
      </w:r>
      <w:r w:rsidR="00D26713" w:rsidRPr="00D26713">
        <w:rPr>
          <w:rFonts w:asciiTheme="minorHAnsi" w:hAnsiTheme="minorHAnsi" w:cstheme="minorHAnsi"/>
          <w:lang w:val="en-US"/>
        </w:rPr>
        <w:t>land.</w:t>
      </w:r>
      <w:r w:rsidR="00D26713" w:rsidRPr="00D26713">
        <w:rPr>
          <w:rFonts w:asciiTheme="minorHAnsi" w:hAnsiTheme="minorHAnsi" w:cstheme="minorHAnsi"/>
          <w:lang w:val="en-US"/>
        </w:rPr>
        <w:br/>
      </w:r>
      <w:hyperlink r:id="rId73" w:history="1">
        <w:r w:rsidR="00C70161" w:rsidRPr="00D26713">
          <w:rPr>
            <w:rStyle w:val="Hyperlink"/>
            <w:rFonts w:asciiTheme="minorHAnsi" w:hAnsiTheme="minorHAnsi" w:cstheme="minorHAnsi"/>
          </w:rPr>
          <w:t>ht</w:t>
        </w:r>
        <w:r w:rsidR="00485BC1">
          <w:rPr>
            <w:rStyle w:val="Hyperlink"/>
            <w:rFonts w:asciiTheme="minorHAnsi" w:hAnsiTheme="minorHAnsi" w:cstheme="minorHAnsi"/>
          </w:rPr>
          <w:t>tp://www.myswitzerland.com/nl-nl</w:t>
        </w:r>
        <w:r w:rsidR="00C70161" w:rsidRPr="00D26713">
          <w:rPr>
            <w:rStyle w:val="Hyperlink"/>
            <w:rFonts w:asciiTheme="minorHAnsi" w:hAnsiTheme="minorHAnsi" w:cstheme="minorHAnsi"/>
          </w:rPr>
          <w:t>/suggesties/grand-tour-of-switzerland/droomroute-airolo-gletsch.html</w:t>
        </w:r>
      </w:hyperlink>
      <w:r w:rsidR="00C70161" w:rsidRPr="00D26713">
        <w:rPr>
          <w:rFonts w:asciiTheme="minorHAnsi" w:hAnsiTheme="minorHAnsi" w:cstheme="minorHAnsi"/>
        </w:rPr>
        <w:t xml:space="preserve"> </w:t>
      </w:r>
    </w:p>
    <w:p w14:paraId="7F28273E" w14:textId="77777777" w:rsidR="004D708B" w:rsidRDefault="004D708B" w:rsidP="002110B5"/>
    <w:p w14:paraId="175E2197" w14:textId="77777777" w:rsidR="00485BC1" w:rsidRDefault="00485BC1">
      <w:pPr>
        <w:rPr>
          <w:smallCaps/>
        </w:rPr>
      </w:pPr>
      <w:r>
        <w:rPr>
          <w:smallCaps/>
        </w:rPr>
        <w:br w:type="page"/>
      </w:r>
    </w:p>
    <w:p w14:paraId="55613463" w14:textId="3F5412B3" w:rsidR="004D708B" w:rsidRDefault="00D8181C" w:rsidP="002110B5">
      <w:pPr>
        <w:rPr>
          <w:smallCaps/>
        </w:rPr>
      </w:pPr>
      <w:r>
        <w:rPr>
          <w:smallCaps/>
        </w:rPr>
        <w:lastRenderedPageBreak/>
        <w:t>8</w:t>
      </w:r>
      <w:r w:rsidR="004D708B" w:rsidRPr="00604E2F">
        <w:rPr>
          <w:smallCaps/>
        </w:rPr>
        <w:t>. Zermatt-St. George</w:t>
      </w:r>
      <w:r>
        <w:rPr>
          <w:smallCaps/>
        </w:rPr>
        <w:t>/Genève</w:t>
      </w:r>
      <w:r w:rsidR="009F133E">
        <w:rPr>
          <w:smallCaps/>
        </w:rPr>
        <w:t>: van de Matterhorn tot de wijnterrassen</w:t>
      </w:r>
    </w:p>
    <w:p w14:paraId="4FBBC8A6" w14:textId="77777777" w:rsidR="00DE0B47" w:rsidRPr="00604E2F" w:rsidRDefault="00DE0B47" w:rsidP="002110B5">
      <w:pPr>
        <w:rPr>
          <w:smallCaps/>
        </w:rPr>
      </w:pPr>
    </w:p>
    <w:p w14:paraId="28463EE2" w14:textId="22243311" w:rsidR="004D708B" w:rsidRDefault="004D708B" w:rsidP="002110B5">
      <w:r>
        <w:t>ca. 215 km, ca. 4u30</w:t>
      </w:r>
    </w:p>
    <w:p w14:paraId="720D704D" w14:textId="77777777" w:rsidR="00DE0B47" w:rsidRDefault="00DE0B47" w:rsidP="002110B5"/>
    <w:p w14:paraId="089A3EAD" w14:textId="58C4B2C7" w:rsidR="00DE0B47" w:rsidRDefault="00DE0B47" w:rsidP="002110B5">
      <w:pPr>
        <w:rPr>
          <w:b/>
        </w:rPr>
      </w:pPr>
      <w:r w:rsidRPr="00DE0B47">
        <w:rPr>
          <w:b/>
        </w:rPr>
        <w:t>Highhlights</w:t>
      </w:r>
    </w:p>
    <w:p w14:paraId="3C9BA7C6" w14:textId="77777777" w:rsidR="00063E5A" w:rsidRDefault="00063E5A" w:rsidP="002110B5">
      <w:pPr>
        <w:rPr>
          <w:b/>
        </w:rPr>
      </w:pPr>
    </w:p>
    <w:p w14:paraId="4B8C1E9E" w14:textId="51B8D472" w:rsidR="00063E5A" w:rsidRDefault="00063E5A" w:rsidP="002110B5">
      <w:r>
        <w:t>De Matterhorn</w:t>
      </w:r>
    </w:p>
    <w:p w14:paraId="3817C2B9" w14:textId="2E925D32" w:rsidR="00063E5A" w:rsidRDefault="00704072" w:rsidP="009F4D60">
      <w:pPr>
        <w:widowControl w:val="0"/>
        <w:autoSpaceDE w:val="0"/>
        <w:autoSpaceDN w:val="0"/>
        <w:adjustRightInd w:val="0"/>
        <w:spacing w:after="240"/>
        <w:rPr>
          <w:rFonts w:asciiTheme="minorHAnsi" w:hAnsiTheme="minorHAnsi" w:cstheme="minorHAnsi"/>
          <w:lang w:val="en-US"/>
        </w:rPr>
      </w:pPr>
      <w:r w:rsidRPr="00704072">
        <w:rPr>
          <w:rFonts w:asciiTheme="minorHAnsi" w:hAnsiTheme="minorHAnsi" w:cstheme="minorHAnsi"/>
          <w:lang w:val="en-US"/>
        </w:rPr>
        <w:t>Deze piramidevormige bergreus in Zermatt, die heel moeilijk te beklimmen is, is de meest gefotografeerd</w:t>
      </w:r>
      <w:r w:rsidR="00485BC1">
        <w:rPr>
          <w:rFonts w:asciiTheme="minorHAnsi" w:hAnsiTheme="minorHAnsi" w:cstheme="minorHAnsi"/>
          <w:lang w:val="en-US"/>
        </w:rPr>
        <w:t>e berg ter wereld. Vanaf Matterhorn Glacier P</w:t>
      </w:r>
      <w:r w:rsidRPr="00704072">
        <w:rPr>
          <w:rFonts w:asciiTheme="minorHAnsi" w:hAnsiTheme="minorHAnsi" w:cstheme="minorHAnsi"/>
          <w:lang w:val="en-US"/>
        </w:rPr>
        <w:t>aradise heb je het spectaculairste uitzicht op dit Zwitserse symbool.</w:t>
      </w:r>
      <w:r w:rsidR="00EB1614">
        <w:rPr>
          <w:rFonts w:asciiTheme="minorHAnsi" w:hAnsiTheme="minorHAnsi" w:cstheme="minorHAnsi"/>
          <w:lang w:val="en-US"/>
        </w:rPr>
        <w:br/>
      </w:r>
      <w:hyperlink r:id="rId74" w:history="1">
        <w:r w:rsidR="00485BC1" w:rsidRPr="004B615B">
          <w:rPr>
            <w:rStyle w:val="Hyperlink"/>
            <w:rFonts w:asciiTheme="minorHAnsi" w:hAnsiTheme="minorHAnsi" w:cstheme="minorHAnsi"/>
            <w:lang w:val="en-US"/>
          </w:rPr>
          <w:t>http://www.myswitzerland.com/nl-nl/de-matterhorn-in-focus.html</w:t>
        </w:r>
      </w:hyperlink>
    </w:p>
    <w:p w14:paraId="6F255D29" w14:textId="2660C2F7" w:rsidR="006A1FF2" w:rsidRDefault="006A1FF2" w:rsidP="006A1FF2">
      <w:pPr>
        <w:widowControl w:val="0"/>
        <w:autoSpaceDE w:val="0"/>
        <w:autoSpaceDN w:val="0"/>
        <w:adjustRightInd w:val="0"/>
        <w:spacing w:after="240"/>
        <w:rPr>
          <w:rFonts w:asciiTheme="minorHAnsi" w:hAnsiTheme="minorHAnsi" w:cstheme="minorHAnsi"/>
          <w:lang w:val="en-US"/>
        </w:rPr>
      </w:pPr>
      <w:r w:rsidRPr="006A1FF2">
        <w:rPr>
          <w:rFonts w:asciiTheme="minorHAnsi" w:hAnsiTheme="minorHAnsi" w:cstheme="minorHAnsi"/>
          <w:lang w:val="en-US"/>
        </w:rPr>
        <w:t>Berg</w:t>
      </w:r>
      <w:r w:rsidR="00716F24">
        <w:rPr>
          <w:rFonts w:asciiTheme="minorHAnsi" w:hAnsiTheme="minorHAnsi" w:cstheme="minorHAnsi"/>
          <w:lang w:val="en-US"/>
        </w:rPr>
        <w:t>dorp Grimentz</w:t>
      </w:r>
      <w:r w:rsidR="00716F24">
        <w:rPr>
          <w:rFonts w:asciiTheme="minorHAnsi" w:hAnsiTheme="minorHAnsi" w:cstheme="minorHAnsi"/>
          <w:lang w:val="en-US"/>
        </w:rPr>
        <w:br/>
      </w:r>
      <w:r w:rsidR="006E27F5">
        <w:rPr>
          <w:rFonts w:asciiTheme="minorHAnsi" w:hAnsiTheme="minorHAnsi" w:cstheme="minorHAnsi"/>
          <w:lang w:val="en-US"/>
        </w:rPr>
        <w:t>Maak even tijd voor een bezoek aan</w:t>
      </w:r>
      <w:r w:rsidRPr="006A1FF2">
        <w:rPr>
          <w:rFonts w:asciiTheme="minorHAnsi" w:hAnsiTheme="minorHAnsi" w:cstheme="minorHAnsi"/>
          <w:lang w:val="en-US"/>
        </w:rPr>
        <w:t xml:space="preserve"> Grimentz</w:t>
      </w:r>
      <w:r w:rsidR="00716F24">
        <w:rPr>
          <w:rFonts w:asciiTheme="minorHAnsi" w:hAnsiTheme="minorHAnsi" w:cstheme="minorHAnsi"/>
          <w:lang w:val="en-US"/>
        </w:rPr>
        <w:t xml:space="preserve"> in </w:t>
      </w:r>
      <w:r w:rsidR="00485BC1">
        <w:rPr>
          <w:rFonts w:asciiTheme="minorHAnsi" w:hAnsiTheme="minorHAnsi" w:cstheme="minorHAnsi"/>
          <w:lang w:val="en-US"/>
        </w:rPr>
        <w:t xml:space="preserve">het </w:t>
      </w:r>
      <w:r w:rsidR="00716F24">
        <w:rPr>
          <w:rFonts w:asciiTheme="minorHAnsi" w:hAnsiTheme="minorHAnsi" w:cstheme="minorHAnsi"/>
          <w:lang w:val="en-US"/>
        </w:rPr>
        <w:t>Val d’Anniviers. Het authentieke bergdorpje</w:t>
      </w:r>
      <w:r w:rsidR="006E27F5">
        <w:rPr>
          <w:rFonts w:asciiTheme="minorHAnsi" w:hAnsiTheme="minorHAnsi" w:cstheme="minorHAnsi"/>
          <w:lang w:val="en-US"/>
        </w:rPr>
        <w:t xml:space="preserve"> is bekend voor</w:t>
      </w:r>
      <w:r w:rsidRPr="006A1FF2">
        <w:rPr>
          <w:rFonts w:asciiTheme="minorHAnsi" w:hAnsiTheme="minorHAnsi" w:cstheme="minorHAnsi"/>
          <w:lang w:val="en-US"/>
        </w:rPr>
        <w:t xml:space="preserve"> de huizen die door de zon bijna zwart zijn geblakerd en om de ontelbare, vuurrode geraniums voor de ramen.</w:t>
      </w:r>
      <w:r>
        <w:rPr>
          <w:rFonts w:asciiTheme="minorHAnsi" w:hAnsiTheme="minorHAnsi" w:cstheme="minorHAnsi"/>
          <w:lang w:val="en-US"/>
        </w:rPr>
        <w:t xml:space="preserve"> Je maakt er ook kennis met de Gletsjerwijn.</w:t>
      </w:r>
      <w:r w:rsidR="00E60338">
        <w:rPr>
          <w:rFonts w:asciiTheme="minorHAnsi" w:hAnsiTheme="minorHAnsi" w:cstheme="minorHAnsi"/>
          <w:lang w:val="en-US"/>
        </w:rPr>
        <w:br/>
      </w:r>
      <w:hyperlink r:id="rId75" w:history="1">
        <w:r w:rsidR="00485BC1" w:rsidRPr="004B615B">
          <w:rPr>
            <w:rStyle w:val="Hyperlink"/>
            <w:rFonts w:asciiTheme="minorHAnsi" w:hAnsiTheme="minorHAnsi" w:cstheme="minorHAnsi"/>
            <w:lang w:val="en-US"/>
          </w:rPr>
          <w:t>http://www.myswitzerland.com/nl-nl/grimentz.html</w:t>
        </w:r>
      </w:hyperlink>
      <w:r w:rsidR="00E60338">
        <w:rPr>
          <w:rFonts w:asciiTheme="minorHAnsi" w:hAnsiTheme="minorHAnsi" w:cstheme="minorHAnsi"/>
          <w:lang w:val="en-US"/>
        </w:rPr>
        <w:t xml:space="preserve"> </w:t>
      </w:r>
    </w:p>
    <w:p w14:paraId="53D61BA9" w14:textId="419E0318" w:rsidR="004A58FE" w:rsidRDefault="004A58FE" w:rsidP="004A58FE">
      <w:pPr>
        <w:widowControl w:val="0"/>
        <w:autoSpaceDE w:val="0"/>
        <w:autoSpaceDN w:val="0"/>
        <w:adjustRightInd w:val="0"/>
        <w:rPr>
          <w:rFonts w:asciiTheme="minorHAnsi" w:hAnsiTheme="minorHAnsi" w:cstheme="minorHAnsi"/>
          <w:lang w:val="en-US"/>
        </w:rPr>
      </w:pPr>
      <w:r>
        <w:rPr>
          <w:rFonts w:asciiTheme="minorHAnsi" w:hAnsiTheme="minorHAnsi" w:cstheme="minorHAnsi"/>
          <w:lang w:val="en-US"/>
        </w:rPr>
        <w:t xml:space="preserve">Walliser wijnen </w:t>
      </w:r>
      <w:r>
        <w:rPr>
          <w:rFonts w:asciiTheme="minorHAnsi" w:hAnsiTheme="minorHAnsi" w:cstheme="minorHAnsi"/>
          <w:lang w:val="en-US"/>
        </w:rPr>
        <w:br/>
      </w:r>
      <w:r w:rsidRPr="0028587D">
        <w:rPr>
          <w:rFonts w:asciiTheme="minorHAnsi" w:hAnsiTheme="minorHAnsi" w:cstheme="minorHAnsi"/>
          <w:lang w:val="en-US"/>
        </w:rPr>
        <w:t>Wat vooral Zwitserland als wijnproducerend land interessant maakt, is de productie van wijn op basis van autochtone druivenrassen. De schatkamer van deze bijzondere variëteiten is Wallis met o.a. Petite Arvine, Amigne, Humagne Blanche, Cormalin en Humagne Rouge.</w:t>
      </w:r>
      <w:r>
        <w:rPr>
          <w:rFonts w:asciiTheme="minorHAnsi" w:hAnsiTheme="minorHAnsi" w:cstheme="minorHAnsi"/>
          <w:lang w:val="en-US"/>
        </w:rPr>
        <w:t xml:space="preserve"> In Sierre in </w:t>
      </w:r>
      <w:r w:rsidRPr="004A58FE">
        <w:rPr>
          <w:rFonts w:cs="Arial"/>
          <w:color w:val="262626"/>
          <w:lang w:val="en-US"/>
        </w:rPr>
        <w:t>de enotheek van Château de Villa tref je 640 grand cru's van meer dan 100 wijnboeren aan.</w:t>
      </w:r>
      <w:r>
        <w:rPr>
          <w:rFonts w:cs="Arial"/>
          <w:color w:val="262626"/>
          <w:lang w:val="en-US"/>
        </w:rPr>
        <w:t xml:space="preserve"> De ideale plek om kennis te maken met de Walliser wijnen.</w:t>
      </w:r>
      <w:r>
        <w:rPr>
          <w:rFonts w:cs="Arial"/>
          <w:color w:val="262626"/>
          <w:lang w:val="en-US"/>
        </w:rPr>
        <w:br/>
      </w:r>
      <w:hyperlink r:id="rId76" w:history="1">
        <w:r w:rsidR="00485BC1" w:rsidRPr="004B615B">
          <w:rPr>
            <w:rStyle w:val="Hyperlink"/>
            <w:rFonts w:asciiTheme="minorHAnsi" w:hAnsiTheme="minorHAnsi" w:cstheme="minorHAnsi"/>
            <w:lang w:val="en-US"/>
          </w:rPr>
          <w:t>http://www.myswitzerland.com/nl-nl/chateau-de-villa.html</w:t>
        </w:r>
      </w:hyperlink>
      <w:r>
        <w:rPr>
          <w:rFonts w:asciiTheme="minorHAnsi" w:hAnsiTheme="minorHAnsi" w:cstheme="minorHAnsi"/>
          <w:lang w:val="en-US"/>
        </w:rPr>
        <w:t xml:space="preserve">  </w:t>
      </w:r>
      <w:hyperlink r:id="rId77" w:history="1">
        <w:r w:rsidRPr="007A37D5">
          <w:rPr>
            <w:rStyle w:val="Hyperlink"/>
            <w:rFonts w:asciiTheme="minorHAnsi" w:hAnsiTheme="minorHAnsi" w:cstheme="minorHAnsi"/>
            <w:lang w:val="en-US"/>
          </w:rPr>
          <w:t>www.chateaudevilla.ch</w:t>
        </w:r>
      </w:hyperlink>
      <w:r>
        <w:rPr>
          <w:rFonts w:asciiTheme="minorHAnsi" w:hAnsiTheme="minorHAnsi" w:cstheme="minorHAnsi"/>
          <w:lang w:val="en-US"/>
        </w:rPr>
        <w:t xml:space="preserve"> </w:t>
      </w:r>
    </w:p>
    <w:p w14:paraId="52B1B4A1" w14:textId="77777777" w:rsidR="004A58FE" w:rsidRDefault="004A58FE" w:rsidP="004A58FE">
      <w:pPr>
        <w:widowControl w:val="0"/>
        <w:autoSpaceDE w:val="0"/>
        <w:autoSpaceDN w:val="0"/>
        <w:adjustRightInd w:val="0"/>
        <w:rPr>
          <w:rFonts w:asciiTheme="minorHAnsi" w:hAnsiTheme="minorHAnsi" w:cstheme="minorHAnsi"/>
          <w:lang w:val="en-US"/>
        </w:rPr>
      </w:pPr>
    </w:p>
    <w:p w14:paraId="74B8D4BA" w14:textId="29840CDB" w:rsidR="00564E4E" w:rsidRPr="00564E4E" w:rsidRDefault="007577AA" w:rsidP="006A1FF2">
      <w:pPr>
        <w:widowControl w:val="0"/>
        <w:autoSpaceDE w:val="0"/>
        <w:autoSpaceDN w:val="0"/>
        <w:adjustRightInd w:val="0"/>
        <w:spacing w:after="240"/>
        <w:rPr>
          <w:rFonts w:asciiTheme="minorHAnsi" w:hAnsiTheme="minorHAnsi" w:cstheme="minorHAnsi"/>
          <w:color w:val="262626"/>
          <w:lang w:val="en-US"/>
        </w:rPr>
      </w:pPr>
      <w:r>
        <w:rPr>
          <w:rFonts w:asciiTheme="minorHAnsi" w:hAnsiTheme="minorHAnsi" w:cstheme="minorHAnsi"/>
          <w:lang w:val="en-US"/>
        </w:rPr>
        <w:t>Martigny</w:t>
      </w:r>
      <w:r>
        <w:rPr>
          <w:rFonts w:asciiTheme="minorHAnsi" w:hAnsiTheme="minorHAnsi" w:cstheme="minorHAnsi"/>
          <w:lang w:val="en-US"/>
        </w:rPr>
        <w:br/>
      </w:r>
      <w:r w:rsidR="00564E4E" w:rsidRPr="00564E4E">
        <w:rPr>
          <w:rFonts w:asciiTheme="minorHAnsi" w:hAnsiTheme="minorHAnsi" w:cstheme="minorHAnsi"/>
          <w:color w:val="262626"/>
          <w:lang w:val="en-US"/>
        </w:rPr>
        <w:t>Het stadje Martigny in de bocht van de Rhône in het Unterwallis is knooppunt van de pasroutes over Simplon, Grote Sint Bernhard en Forclaz.</w:t>
      </w:r>
      <w:r w:rsidR="00564E4E">
        <w:rPr>
          <w:rFonts w:asciiTheme="minorHAnsi" w:hAnsiTheme="minorHAnsi" w:cstheme="minorHAnsi"/>
          <w:color w:val="262626"/>
          <w:lang w:val="en-US"/>
        </w:rPr>
        <w:t xml:space="preserve"> Op cultureel vlak heeft het heel wat te bieden waaronder de Fondation Pierre Gianadda, met wisselende tentoonstellingen van wereldberoemde kunstenaars. Martigny is ook de thuisbasis van de St. Bernardhond. Hier bevindt zich het museum en wie wil kan met de honden gaan wandelen, hetzij in het dal, hetzij boven op de</w:t>
      </w:r>
      <w:r w:rsidR="00485BC1">
        <w:rPr>
          <w:rFonts w:asciiTheme="minorHAnsi" w:hAnsiTheme="minorHAnsi" w:cstheme="minorHAnsi"/>
          <w:color w:val="262626"/>
          <w:lang w:val="en-US"/>
        </w:rPr>
        <w:t xml:space="preserve"> Grote St.</w:t>
      </w:r>
      <w:r w:rsidR="00564E4E">
        <w:rPr>
          <w:rFonts w:asciiTheme="minorHAnsi" w:hAnsiTheme="minorHAnsi" w:cstheme="minorHAnsi"/>
          <w:color w:val="262626"/>
          <w:lang w:val="en-US"/>
        </w:rPr>
        <w:t>Bernardpas.</w:t>
      </w:r>
      <w:r w:rsidR="00564E4E">
        <w:rPr>
          <w:rFonts w:asciiTheme="minorHAnsi" w:hAnsiTheme="minorHAnsi" w:cstheme="minorHAnsi"/>
          <w:color w:val="262626"/>
          <w:lang w:val="en-US"/>
        </w:rPr>
        <w:br/>
      </w:r>
      <w:hyperlink r:id="rId78" w:history="1">
        <w:r w:rsidR="00485BC1" w:rsidRPr="004B615B">
          <w:rPr>
            <w:rStyle w:val="Hyperlink"/>
            <w:rFonts w:asciiTheme="minorHAnsi" w:hAnsiTheme="minorHAnsi" w:cstheme="minorHAnsi"/>
            <w:lang w:val="en-US"/>
          </w:rPr>
          <w:t>http://www.myswitzerland.com/nl-nl/martigny.html</w:t>
        </w:r>
      </w:hyperlink>
      <w:r w:rsidR="00564E4E">
        <w:rPr>
          <w:rFonts w:asciiTheme="minorHAnsi" w:hAnsiTheme="minorHAnsi" w:cstheme="minorHAnsi"/>
          <w:lang w:val="en-US"/>
        </w:rPr>
        <w:t xml:space="preserve"> </w:t>
      </w:r>
    </w:p>
    <w:p w14:paraId="597F7C86" w14:textId="0AD8F474" w:rsidR="00063E5A" w:rsidRDefault="00063E5A" w:rsidP="002110B5">
      <w:r w:rsidRPr="00063E5A">
        <w:t>Abdij van St. Maurice</w:t>
      </w:r>
    </w:p>
    <w:p w14:paraId="50A5C010" w14:textId="01C6190E" w:rsidR="00941F17" w:rsidRDefault="00941F17" w:rsidP="002110B5">
      <w:pPr>
        <w:rPr>
          <w:rFonts w:asciiTheme="minorHAnsi" w:hAnsiTheme="minorHAnsi" w:cstheme="minorHAnsi"/>
          <w:color w:val="262626"/>
          <w:lang w:val="en-US"/>
        </w:rPr>
      </w:pPr>
      <w:r w:rsidRPr="00941F17">
        <w:rPr>
          <w:rFonts w:asciiTheme="minorHAnsi" w:hAnsiTheme="minorHAnsi" w:cstheme="minorHAnsi"/>
          <w:color w:val="262626"/>
          <w:lang w:val="en-US"/>
        </w:rPr>
        <w:t>De abdij Saint-Maurice in Wallis ontstond 1500 jaar geleden als een plek waar martelaars vereerd konden worden. Het pelgrimsoord was ooit het spirituele centrum van het Bourgondische Rijk en herbergt tegenwoordig een van de rijkste kerkschatten van Europa.</w:t>
      </w:r>
    </w:p>
    <w:p w14:paraId="27BBEF80" w14:textId="466EA17A" w:rsidR="00941F17" w:rsidRDefault="006762E7" w:rsidP="002110B5">
      <w:pPr>
        <w:rPr>
          <w:rFonts w:asciiTheme="minorHAnsi" w:hAnsiTheme="minorHAnsi" w:cstheme="minorHAnsi"/>
        </w:rPr>
      </w:pPr>
      <w:hyperlink r:id="rId79" w:history="1">
        <w:r w:rsidR="00941F17" w:rsidRPr="007A37D5">
          <w:rPr>
            <w:rStyle w:val="Hyperlink"/>
            <w:rFonts w:asciiTheme="minorHAnsi" w:hAnsiTheme="minorHAnsi" w:cstheme="minorHAnsi"/>
          </w:rPr>
          <w:t>ht</w:t>
        </w:r>
        <w:r w:rsidR="00485BC1">
          <w:rPr>
            <w:rStyle w:val="Hyperlink"/>
            <w:rFonts w:asciiTheme="minorHAnsi" w:hAnsiTheme="minorHAnsi" w:cstheme="minorHAnsi"/>
          </w:rPr>
          <w:t>tp://www.myswitzerland.com/nl-nl</w:t>
        </w:r>
        <w:r w:rsidR="00941F17" w:rsidRPr="007A37D5">
          <w:rPr>
            <w:rStyle w:val="Hyperlink"/>
            <w:rFonts w:asciiTheme="minorHAnsi" w:hAnsiTheme="minorHAnsi" w:cstheme="minorHAnsi"/>
          </w:rPr>
          <w:t>/de-basiliek-van-de-abdij-st-maurice.html</w:t>
        </w:r>
      </w:hyperlink>
      <w:r w:rsidR="00941F17">
        <w:rPr>
          <w:rFonts w:asciiTheme="minorHAnsi" w:hAnsiTheme="minorHAnsi" w:cstheme="minorHAnsi"/>
        </w:rPr>
        <w:t xml:space="preserve"> </w:t>
      </w:r>
    </w:p>
    <w:p w14:paraId="1C083507" w14:textId="77777777" w:rsidR="009F4D60" w:rsidRDefault="009F4D60" w:rsidP="002110B5"/>
    <w:p w14:paraId="5E32C459" w14:textId="77777777" w:rsidR="00485BC1" w:rsidRDefault="00485BC1" w:rsidP="009F4D60">
      <w:pPr>
        <w:rPr>
          <w:rFonts w:asciiTheme="minorHAnsi" w:hAnsiTheme="minorHAnsi" w:cstheme="minorHAnsi"/>
        </w:rPr>
      </w:pPr>
    </w:p>
    <w:p w14:paraId="5CA37F25" w14:textId="77777777" w:rsidR="00485BC1" w:rsidRDefault="00485BC1" w:rsidP="009F4D60">
      <w:pPr>
        <w:rPr>
          <w:rFonts w:asciiTheme="minorHAnsi" w:hAnsiTheme="minorHAnsi" w:cstheme="minorHAnsi"/>
        </w:rPr>
      </w:pPr>
    </w:p>
    <w:p w14:paraId="07518F1A" w14:textId="77777777" w:rsidR="00485BC1" w:rsidRDefault="00485BC1" w:rsidP="009F4D60">
      <w:pPr>
        <w:rPr>
          <w:rFonts w:asciiTheme="minorHAnsi" w:hAnsiTheme="minorHAnsi" w:cstheme="minorHAnsi"/>
        </w:rPr>
      </w:pPr>
    </w:p>
    <w:p w14:paraId="5EEB980F" w14:textId="77777777" w:rsidR="00485BC1" w:rsidRDefault="00485BC1" w:rsidP="009F4D60">
      <w:pPr>
        <w:rPr>
          <w:rFonts w:asciiTheme="minorHAnsi" w:hAnsiTheme="minorHAnsi" w:cstheme="minorHAnsi"/>
        </w:rPr>
      </w:pPr>
    </w:p>
    <w:p w14:paraId="01E70033" w14:textId="7EA97E00" w:rsidR="009F4D60" w:rsidRPr="009F4D60" w:rsidRDefault="009F4D60" w:rsidP="009F4D60">
      <w:pPr>
        <w:rPr>
          <w:rFonts w:asciiTheme="minorHAnsi" w:hAnsiTheme="minorHAnsi" w:cstheme="minorHAnsi"/>
        </w:rPr>
      </w:pPr>
      <w:r w:rsidRPr="009F4D60">
        <w:rPr>
          <w:rFonts w:asciiTheme="minorHAnsi" w:hAnsiTheme="minorHAnsi" w:cstheme="minorHAnsi"/>
        </w:rPr>
        <w:lastRenderedPageBreak/>
        <w:t>Wijnterrassen van Lavaux</w:t>
      </w:r>
    </w:p>
    <w:p w14:paraId="41E3BC89" w14:textId="0B87907D" w:rsidR="00DE0B47" w:rsidRPr="003C61DB" w:rsidRDefault="009F4D60" w:rsidP="003C61DB">
      <w:pPr>
        <w:widowControl w:val="0"/>
        <w:autoSpaceDE w:val="0"/>
        <w:autoSpaceDN w:val="0"/>
        <w:adjustRightInd w:val="0"/>
        <w:spacing w:after="240"/>
        <w:rPr>
          <w:rFonts w:asciiTheme="minorHAnsi" w:hAnsiTheme="minorHAnsi" w:cstheme="minorHAnsi"/>
          <w:lang w:val="en-US"/>
        </w:rPr>
      </w:pPr>
      <w:r w:rsidRPr="009F4D60">
        <w:rPr>
          <w:rFonts w:asciiTheme="minorHAnsi" w:hAnsiTheme="minorHAnsi" w:cstheme="minorHAnsi"/>
          <w:lang w:val="en-US"/>
        </w:rPr>
        <w:t>Met een oppervlakte van 830 hectare vormen de wijnbergter- rassen van Lavaux het grootste samenhangende wijnbouwgebied van Zwitserland. Terras na terras worden de mooiste uitzichten geboden.</w:t>
      </w:r>
      <w:r w:rsidR="00867957">
        <w:rPr>
          <w:rFonts w:asciiTheme="minorHAnsi" w:hAnsiTheme="minorHAnsi" w:cstheme="minorHAnsi"/>
          <w:lang w:val="en-US"/>
        </w:rPr>
        <w:br/>
      </w:r>
      <w:hyperlink r:id="rId80" w:history="1">
        <w:r w:rsidR="00485BC1" w:rsidRPr="004B615B">
          <w:rPr>
            <w:rStyle w:val="Hyperlink"/>
            <w:rFonts w:asciiTheme="minorHAnsi" w:hAnsiTheme="minorHAnsi" w:cstheme="minorHAnsi"/>
            <w:lang w:val="en-US"/>
          </w:rPr>
          <w:t>http://www.myswitzerland.com/nl-nl/unesco-werelderfgoed-lavaux.html</w:t>
        </w:r>
      </w:hyperlink>
      <w:r w:rsidR="00867957">
        <w:rPr>
          <w:rFonts w:asciiTheme="minorHAnsi" w:hAnsiTheme="minorHAnsi" w:cstheme="minorHAnsi"/>
          <w:lang w:val="en-US"/>
        </w:rPr>
        <w:t xml:space="preserve"> </w:t>
      </w:r>
    </w:p>
    <w:p w14:paraId="3A803364" w14:textId="7B0C6BD8" w:rsidR="00063E5A" w:rsidRPr="003C61DB" w:rsidRDefault="00941F17" w:rsidP="003C61DB">
      <w:pPr>
        <w:rPr>
          <w:rFonts w:asciiTheme="minorHAnsi" w:hAnsiTheme="minorHAnsi" w:cstheme="minorHAnsi"/>
        </w:rPr>
      </w:pPr>
      <w:r w:rsidRPr="003C61DB">
        <w:rPr>
          <w:rFonts w:asciiTheme="minorHAnsi" w:hAnsiTheme="minorHAnsi" w:cstheme="minorHAnsi"/>
        </w:rPr>
        <w:t xml:space="preserve">Olympisch Museum </w:t>
      </w:r>
      <w:r w:rsidR="00063E5A" w:rsidRPr="003C61DB">
        <w:rPr>
          <w:rFonts w:asciiTheme="minorHAnsi" w:hAnsiTheme="minorHAnsi" w:cstheme="minorHAnsi"/>
        </w:rPr>
        <w:t>Lausanne</w:t>
      </w:r>
    </w:p>
    <w:p w14:paraId="6F132AF5" w14:textId="4EB7C3E0" w:rsidR="003C61DB" w:rsidRDefault="003C61DB" w:rsidP="003C61DB">
      <w:pPr>
        <w:widowControl w:val="0"/>
        <w:autoSpaceDE w:val="0"/>
        <w:autoSpaceDN w:val="0"/>
        <w:adjustRightInd w:val="0"/>
        <w:spacing w:after="240"/>
        <w:rPr>
          <w:rFonts w:asciiTheme="minorHAnsi" w:hAnsiTheme="minorHAnsi" w:cstheme="minorHAnsi"/>
          <w:lang w:val="en-US"/>
        </w:rPr>
      </w:pPr>
      <w:r w:rsidRPr="003C61DB">
        <w:rPr>
          <w:rFonts w:asciiTheme="minorHAnsi" w:hAnsiTheme="minorHAnsi" w:cstheme="minorHAnsi"/>
          <w:lang w:val="en-US"/>
        </w:rPr>
        <w:t xml:space="preserve">Het museum in het stadsdeel Ouchy van Lausanne is ’s werelds grootste informatiecentrum over </w:t>
      </w:r>
      <w:r w:rsidR="00FB52FB">
        <w:rPr>
          <w:rFonts w:asciiTheme="minorHAnsi" w:hAnsiTheme="minorHAnsi" w:cstheme="minorHAnsi"/>
          <w:lang w:val="en-US"/>
        </w:rPr>
        <w:t>het onderwerp Olympische Spelen.</w:t>
      </w:r>
      <w:r w:rsidR="00FB52FB">
        <w:rPr>
          <w:rFonts w:asciiTheme="minorHAnsi" w:hAnsiTheme="minorHAnsi" w:cstheme="minorHAnsi"/>
          <w:lang w:val="en-US"/>
        </w:rPr>
        <w:br/>
      </w:r>
      <w:hyperlink r:id="rId81" w:history="1">
        <w:r w:rsidR="00485BC1" w:rsidRPr="004B615B">
          <w:rPr>
            <w:rStyle w:val="Hyperlink"/>
            <w:rFonts w:asciiTheme="minorHAnsi" w:hAnsiTheme="minorHAnsi" w:cstheme="minorHAnsi"/>
            <w:lang w:val="en-US"/>
          </w:rPr>
          <w:t>http://www.myswitzerland.com/nl-nl/lausanne.html</w:t>
        </w:r>
      </w:hyperlink>
      <w:r>
        <w:rPr>
          <w:rFonts w:asciiTheme="minorHAnsi" w:hAnsiTheme="minorHAnsi" w:cstheme="minorHAnsi"/>
          <w:lang w:val="en-US"/>
        </w:rPr>
        <w:t xml:space="preserve"> </w:t>
      </w:r>
    </w:p>
    <w:p w14:paraId="07BE274B" w14:textId="77777777" w:rsidR="00FB52FB" w:rsidRDefault="00FB52FB" w:rsidP="002110B5">
      <w:pPr>
        <w:rPr>
          <w:rFonts w:asciiTheme="minorHAnsi" w:hAnsiTheme="minorHAnsi" w:cstheme="minorHAnsi"/>
          <w:lang w:val="en-US"/>
        </w:rPr>
      </w:pPr>
    </w:p>
    <w:p w14:paraId="08CB92D1" w14:textId="58ADC023" w:rsidR="00DE0B47" w:rsidRDefault="00DE0B47" w:rsidP="002110B5">
      <w:pPr>
        <w:rPr>
          <w:b/>
        </w:rPr>
      </w:pPr>
      <w:r w:rsidRPr="00DE0B47">
        <w:rPr>
          <w:b/>
        </w:rPr>
        <w:t>Droomtraject</w:t>
      </w:r>
      <w:r w:rsidR="007A4E5C">
        <w:rPr>
          <w:b/>
        </w:rPr>
        <w:t>en</w:t>
      </w:r>
      <w:r w:rsidRPr="00DE0B47">
        <w:rPr>
          <w:b/>
        </w:rPr>
        <w:t xml:space="preserve"> </w:t>
      </w:r>
      <w:r w:rsidR="00485BC1">
        <w:rPr>
          <w:b/>
        </w:rPr>
        <w:t>op</w:t>
      </w:r>
      <w:r w:rsidRPr="00DE0B47">
        <w:rPr>
          <w:b/>
        </w:rPr>
        <w:t xml:space="preserve"> deze etappe</w:t>
      </w:r>
    </w:p>
    <w:p w14:paraId="2599DB85" w14:textId="77777777" w:rsidR="00DE0B47" w:rsidRDefault="00DE0B47" w:rsidP="002110B5">
      <w:pPr>
        <w:rPr>
          <w:b/>
        </w:rPr>
      </w:pPr>
    </w:p>
    <w:p w14:paraId="1A8746F9" w14:textId="047D8396" w:rsidR="00DE0B47" w:rsidRDefault="00DE0B47" w:rsidP="002110B5">
      <w:r>
        <w:t>Ardon-Saillon: door de Walliser wijndorpen</w:t>
      </w:r>
    </w:p>
    <w:p w14:paraId="58DF2AE5" w14:textId="77777777" w:rsidR="00DE0B47" w:rsidRDefault="00DE0B47" w:rsidP="002110B5"/>
    <w:p w14:paraId="1F90913F" w14:textId="60204D46" w:rsidR="00DE0B47" w:rsidRDefault="00DE0B47" w:rsidP="002110B5">
      <w:pPr>
        <w:rPr>
          <w:rFonts w:cs="Arial"/>
          <w:color w:val="262626"/>
          <w:lang w:val="en-US"/>
        </w:rPr>
      </w:pPr>
      <w:r w:rsidRPr="00DE0B47">
        <w:rPr>
          <w:rFonts w:asciiTheme="minorHAnsi" w:hAnsiTheme="minorHAnsi" w:cstheme="minorHAnsi"/>
          <w:color w:val="262626"/>
          <w:lang w:val="en-US"/>
        </w:rPr>
        <w:t xml:space="preserve">Wijnhellingen zover het oog reikt door karakteristieke Walliser wijndorpen. </w:t>
      </w:r>
      <w:r w:rsidRPr="00DE0B47">
        <w:rPr>
          <w:rFonts w:cs="Arial"/>
          <w:color w:val="262626"/>
          <w:lang w:val="en-US"/>
        </w:rPr>
        <w:t>Achter Ardon leeft men in een wijnwereld. Zelfs op de rotsen lijken de ranken nog te gedijen. Wie de wijn proeft in de kelders, op boerderijen of in de kroegjes zal niet teleurgesteld worden: alle wijn van Walliser herkomst heeft klasse. Hoogtepunt van dit traject is Saillon: in 2013 onderscheiden als mooiste dorp van Romandië. Vanaf de h</w:t>
      </w:r>
      <w:r>
        <w:rPr>
          <w:rFonts w:cs="Arial"/>
          <w:color w:val="262626"/>
          <w:lang w:val="en-US"/>
        </w:rPr>
        <w:t>istorische Bayarttoren heb je</w:t>
      </w:r>
      <w:r w:rsidRPr="00DE0B47">
        <w:rPr>
          <w:rFonts w:cs="Arial"/>
          <w:color w:val="262626"/>
          <w:lang w:val="en-US"/>
        </w:rPr>
        <w:t xml:space="preserve"> een verbluffend uitzicht over de 'rankenzee', het Rhônedal en de statige Walliser Alpen. De Colline Ardente, waarop deze staat, geldt als kleinste officiële wijnhelling van Zwitserland en is eigendom van de Dalai Lama.</w:t>
      </w:r>
    </w:p>
    <w:p w14:paraId="317CF88A" w14:textId="255FBAC0" w:rsidR="00DE0B47" w:rsidRDefault="00485BC1" w:rsidP="002110B5">
      <w:pPr>
        <w:rPr>
          <w:rFonts w:asciiTheme="minorHAnsi" w:hAnsiTheme="minorHAnsi" w:cstheme="minorHAnsi"/>
        </w:rPr>
      </w:pPr>
      <w:hyperlink r:id="rId82" w:history="1">
        <w:r w:rsidRPr="004B615B">
          <w:rPr>
            <w:rStyle w:val="Hyperlink"/>
            <w:rFonts w:asciiTheme="minorHAnsi" w:hAnsiTheme="minorHAnsi" w:cstheme="minorHAnsi"/>
          </w:rPr>
          <w:t>http://www.myswitzerland.com/nl-nl/suggesties/grand-tour-of-switzerland/droomroute-ardon-saillon.html</w:t>
        </w:r>
      </w:hyperlink>
      <w:r w:rsidR="00DE0B47">
        <w:rPr>
          <w:rFonts w:asciiTheme="minorHAnsi" w:hAnsiTheme="minorHAnsi" w:cstheme="minorHAnsi"/>
        </w:rPr>
        <w:t xml:space="preserve"> </w:t>
      </w:r>
    </w:p>
    <w:p w14:paraId="5734BC71" w14:textId="77777777" w:rsidR="0016515B" w:rsidRDefault="0016515B" w:rsidP="002110B5">
      <w:pPr>
        <w:rPr>
          <w:rFonts w:asciiTheme="minorHAnsi" w:hAnsiTheme="minorHAnsi" w:cstheme="minorHAnsi"/>
        </w:rPr>
      </w:pPr>
    </w:p>
    <w:p w14:paraId="1D2E2EAB" w14:textId="648C26CC" w:rsidR="0016515B" w:rsidRDefault="0016515B" w:rsidP="002110B5">
      <w:pPr>
        <w:rPr>
          <w:rFonts w:asciiTheme="minorHAnsi" w:hAnsiTheme="minorHAnsi" w:cstheme="minorHAnsi"/>
        </w:rPr>
      </w:pPr>
      <w:r>
        <w:rPr>
          <w:rFonts w:asciiTheme="minorHAnsi" w:hAnsiTheme="minorHAnsi" w:cstheme="minorHAnsi"/>
        </w:rPr>
        <w:t>Corseaux-Lutry: door het UNESCO erkende Lavaux</w:t>
      </w:r>
    </w:p>
    <w:p w14:paraId="7D299246" w14:textId="77777777" w:rsidR="0016515B" w:rsidRDefault="0016515B" w:rsidP="002110B5">
      <w:pPr>
        <w:rPr>
          <w:rFonts w:asciiTheme="minorHAnsi" w:hAnsiTheme="minorHAnsi" w:cstheme="minorHAnsi"/>
        </w:rPr>
      </w:pPr>
    </w:p>
    <w:p w14:paraId="53FC7FC6" w14:textId="69A5C971" w:rsidR="0016515B" w:rsidRDefault="0016515B" w:rsidP="002110B5">
      <w:pPr>
        <w:rPr>
          <w:rFonts w:cs="Arial"/>
          <w:color w:val="262626"/>
          <w:lang w:val="en-US"/>
        </w:rPr>
      </w:pPr>
      <w:r w:rsidRPr="0016515B">
        <w:rPr>
          <w:rFonts w:cs="Arial"/>
          <w:color w:val="262626"/>
          <w:lang w:val="en-US"/>
        </w:rPr>
        <w:t>Na de klim naar Chexbres gaat de Route de la Corniche dwars over de wijnterrassen. De weggetjes zijn weliswaar smal, maar bieden altijd wel gelegenheid om te stoppen en uit te stappen</w:t>
      </w:r>
      <w:r>
        <w:rPr>
          <w:rFonts w:cs="Arial"/>
          <w:color w:val="262626"/>
          <w:lang w:val="en-US"/>
        </w:rPr>
        <w:t>. Dat is maar goed ook, want je</w:t>
      </w:r>
      <w:r w:rsidRPr="0016515B">
        <w:rPr>
          <w:rFonts w:cs="Arial"/>
          <w:color w:val="262626"/>
          <w:lang w:val="en-US"/>
        </w:rPr>
        <w:t xml:space="preserve"> kan niet genoeg krijgen van de wijnhellingen, de stenen muurtjes, de wijnmakersdorpjes, het spiegelende Meer van Genève tegen een achtergrond van Alpentoppen. Verbluffend! Na Epesses, het juweeltje dat op menig wijnetiket prijkt, gaat het via Riex en Grandvaux omlaag naar Lut</w:t>
      </w:r>
      <w:r>
        <w:rPr>
          <w:rFonts w:cs="Arial"/>
          <w:color w:val="262626"/>
          <w:lang w:val="en-US"/>
        </w:rPr>
        <w:t xml:space="preserve">ry aan het meer - waar je je </w:t>
      </w:r>
      <w:r w:rsidRPr="0016515B">
        <w:rPr>
          <w:rFonts w:cs="Arial"/>
          <w:color w:val="262626"/>
          <w:lang w:val="en-US"/>
        </w:rPr>
        <w:t>even in de arm moet knijpen</w:t>
      </w:r>
      <w:r>
        <w:rPr>
          <w:rFonts w:cs="Arial"/>
          <w:color w:val="262626"/>
          <w:lang w:val="en-US"/>
        </w:rPr>
        <w:t xml:space="preserve"> om er zeker van te zijn dat je</w:t>
      </w:r>
      <w:r w:rsidRPr="0016515B">
        <w:rPr>
          <w:rFonts w:cs="Arial"/>
          <w:color w:val="262626"/>
          <w:lang w:val="en-US"/>
        </w:rPr>
        <w:t xml:space="preserve"> niet droomt.</w:t>
      </w:r>
    </w:p>
    <w:p w14:paraId="182DE891" w14:textId="1E10A130" w:rsidR="0016515B" w:rsidRDefault="00485BC1" w:rsidP="002110B5">
      <w:pPr>
        <w:rPr>
          <w:rFonts w:cs="Arial"/>
          <w:color w:val="262626"/>
          <w:lang w:val="en-US"/>
        </w:rPr>
      </w:pPr>
      <w:hyperlink r:id="rId83" w:history="1">
        <w:r w:rsidRPr="004B615B">
          <w:rPr>
            <w:rStyle w:val="Hyperlink"/>
            <w:rFonts w:cs="Arial"/>
            <w:lang w:val="en-US"/>
          </w:rPr>
          <w:t>http://www.myswitzerland.com/nl-nl/suggesties/grand-tour-of-switzerland/droomroute-corseaux-lutry.html</w:t>
        </w:r>
      </w:hyperlink>
      <w:r w:rsidR="0016515B">
        <w:rPr>
          <w:rFonts w:cs="Arial"/>
          <w:color w:val="262626"/>
          <w:lang w:val="en-US"/>
        </w:rPr>
        <w:t xml:space="preserve"> </w:t>
      </w:r>
    </w:p>
    <w:p w14:paraId="343FC776" w14:textId="77777777" w:rsidR="0016515B" w:rsidRPr="0016515B" w:rsidRDefault="0016515B" w:rsidP="002110B5">
      <w:pPr>
        <w:rPr>
          <w:rFonts w:asciiTheme="minorHAnsi" w:hAnsiTheme="minorHAnsi" w:cstheme="minorHAnsi"/>
        </w:rPr>
      </w:pPr>
    </w:p>
    <w:p w14:paraId="29E71BDA" w14:textId="77777777" w:rsidR="004D708B" w:rsidRDefault="004D708B" w:rsidP="002110B5"/>
    <w:p w14:paraId="2CD40E3B" w14:textId="77777777" w:rsidR="00485BC1" w:rsidRDefault="00485BC1">
      <w:pPr>
        <w:rPr>
          <w:smallCaps/>
        </w:rPr>
      </w:pPr>
      <w:r>
        <w:rPr>
          <w:smallCaps/>
        </w:rPr>
        <w:br w:type="page"/>
      </w:r>
    </w:p>
    <w:p w14:paraId="61C7E7D8" w14:textId="113B590D" w:rsidR="004D708B" w:rsidRDefault="00D8181C" w:rsidP="002110B5">
      <w:pPr>
        <w:rPr>
          <w:smallCaps/>
        </w:rPr>
      </w:pPr>
      <w:r>
        <w:rPr>
          <w:smallCaps/>
        </w:rPr>
        <w:lastRenderedPageBreak/>
        <w:t>9</w:t>
      </w:r>
      <w:r w:rsidR="004D708B" w:rsidRPr="00604E2F">
        <w:rPr>
          <w:smallCaps/>
        </w:rPr>
        <w:t>. Genève-Neuchâtel</w:t>
      </w:r>
      <w:r w:rsidR="009F133E">
        <w:rPr>
          <w:smallCaps/>
        </w:rPr>
        <w:t xml:space="preserve">: </w:t>
      </w:r>
      <w:r w:rsidR="00DE564F">
        <w:rPr>
          <w:smallCaps/>
        </w:rPr>
        <w:t>van een internationale stad naar de horloge-vallei</w:t>
      </w:r>
    </w:p>
    <w:p w14:paraId="0F61A797" w14:textId="77777777" w:rsidR="00FB52FB" w:rsidRPr="00604E2F" w:rsidRDefault="00FB52FB" w:rsidP="002110B5">
      <w:pPr>
        <w:rPr>
          <w:smallCaps/>
        </w:rPr>
      </w:pPr>
    </w:p>
    <w:p w14:paraId="7C413F09" w14:textId="432D0FDF" w:rsidR="004D708B" w:rsidRDefault="004D708B" w:rsidP="002110B5">
      <w:r>
        <w:t>ca. 190 km, ca. 4u</w:t>
      </w:r>
    </w:p>
    <w:p w14:paraId="6A435EC6" w14:textId="45559771" w:rsidR="00191DBA" w:rsidRDefault="00191DBA" w:rsidP="002110B5"/>
    <w:p w14:paraId="0AD08CAB" w14:textId="6939C7AE" w:rsidR="002D33F3" w:rsidRDefault="00C47D71" w:rsidP="002110B5">
      <w:pPr>
        <w:rPr>
          <w:b/>
        </w:rPr>
      </w:pPr>
      <w:r w:rsidRPr="00C47D71">
        <w:rPr>
          <w:b/>
        </w:rPr>
        <w:t>Highlights</w:t>
      </w:r>
    </w:p>
    <w:p w14:paraId="05673F1F" w14:textId="7B983926" w:rsidR="00C47D71" w:rsidRDefault="00C47D71" w:rsidP="00F92BC2">
      <w:r>
        <w:t>Genève</w:t>
      </w:r>
    </w:p>
    <w:p w14:paraId="64ED385D" w14:textId="256A2356" w:rsidR="00C47D71" w:rsidRDefault="00BB60FA" w:rsidP="00DC54F4">
      <w:r w:rsidRPr="00BB60FA">
        <w:rPr>
          <w:rFonts w:cs="Arial"/>
          <w:color w:val="262626"/>
          <w:lang w:val="en-US"/>
        </w:rPr>
        <w:t>Deze internationale en bruisende stad beschikt over heel wat troeven op het vlak van ontspanning, zoals de promenade de la Treille. De oudste wandelweg van Genève loopt langs de langste bank ter wereld. Op deze bank van 120 m lang kunnen de bezoekers uitrusten bij een prachtig uitzicht over Genève.</w:t>
      </w:r>
      <w:r w:rsidR="00F92BC2">
        <w:rPr>
          <w:rFonts w:cs="Arial"/>
          <w:color w:val="262626"/>
          <w:lang w:val="en-US"/>
        </w:rPr>
        <w:t xml:space="preserve"> </w:t>
      </w:r>
      <w:r w:rsidR="00304B0F">
        <w:rPr>
          <w:rFonts w:asciiTheme="minorHAnsi" w:hAnsiTheme="minorHAnsi" w:cstheme="minorHAnsi"/>
          <w:lang w:val="en-US"/>
        </w:rPr>
        <w:t>De Jet d’eau is het</w:t>
      </w:r>
      <w:r w:rsidR="00F92BC2" w:rsidRPr="00F92BC2">
        <w:rPr>
          <w:rFonts w:asciiTheme="minorHAnsi" w:hAnsiTheme="minorHAnsi" w:cstheme="minorHAnsi"/>
          <w:lang w:val="en-US"/>
        </w:rPr>
        <w:t xml:space="preserve"> herkenningsteken van Genève. De grootste fontein van Europa schiet het water met 200 km/ uur tot wel 140 m de lucht in.</w:t>
      </w:r>
      <w:r w:rsidR="00606B9C">
        <w:rPr>
          <w:rFonts w:asciiTheme="minorHAnsi" w:hAnsiTheme="minorHAnsi" w:cstheme="minorHAnsi"/>
          <w:lang w:val="en-US"/>
        </w:rPr>
        <w:t xml:space="preserve"> Breng ook een bezoekje aan </w:t>
      </w:r>
      <w:r w:rsidR="00DC54F4" w:rsidRPr="0081752E">
        <w:rPr>
          <w:rFonts w:cs="Arial"/>
          <w:color w:val="262626"/>
        </w:rPr>
        <w:t>het hotel Cornavin in Genève waar een valse deur geplaatst is met het kamernummer 122 dat professor Zonnebloem in het album had.</w:t>
      </w:r>
      <w:r w:rsidR="00F92BC2">
        <w:rPr>
          <w:rFonts w:asciiTheme="minorHAnsi" w:hAnsiTheme="minorHAnsi" w:cstheme="minorHAnsi"/>
          <w:lang w:val="en-US"/>
        </w:rPr>
        <w:br/>
      </w:r>
      <w:hyperlink r:id="rId84" w:history="1">
        <w:r w:rsidR="00485BC1" w:rsidRPr="004B615B">
          <w:rPr>
            <w:rStyle w:val="Hyperlink"/>
            <w:rFonts w:cstheme="minorBidi"/>
          </w:rPr>
          <w:t>http://www.myswitzerland.com/nl-nl/genf.html</w:t>
        </w:r>
      </w:hyperlink>
      <w:r>
        <w:t xml:space="preserve"> </w:t>
      </w:r>
    </w:p>
    <w:p w14:paraId="209661A0" w14:textId="77777777" w:rsidR="00E95CD8" w:rsidRDefault="00E95CD8" w:rsidP="00DC54F4"/>
    <w:p w14:paraId="723D1E6D" w14:textId="5EBCF8EB" w:rsidR="00DC54F4" w:rsidRDefault="00E95CD8" w:rsidP="00ED1397">
      <w:pPr>
        <w:widowControl w:val="0"/>
        <w:autoSpaceDE w:val="0"/>
        <w:autoSpaceDN w:val="0"/>
        <w:adjustRightInd w:val="0"/>
        <w:spacing w:after="240"/>
        <w:rPr>
          <w:rFonts w:asciiTheme="minorHAnsi" w:hAnsiTheme="minorHAnsi" w:cstheme="minorHAnsi"/>
          <w:lang w:val="en-US"/>
        </w:rPr>
      </w:pPr>
      <w:r w:rsidRPr="00E95CD8">
        <w:rPr>
          <w:rFonts w:asciiTheme="minorHAnsi" w:hAnsiTheme="minorHAnsi" w:cstheme="minorHAnsi"/>
        </w:rPr>
        <w:t>Patek Philippe museum</w:t>
      </w:r>
      <w:r w:rsidRPr="00E95CD8">
        <w:rPr>
          <w:rFonts w:asciiTheme="minorHAnsi" w:hAnsiTheme="minorHAnsi" w:cstheme="minorHAnsi"/>
        </w:rPr>
        <w:br/>
      </w:r>
      <w:r w:rsidR="000129C0" w:rsidRPr="000129C0">
        <w:rPr>
          <w:rFonts w:cs="Arial"/>
          <w:color w:val="262626"/>
          <w:lang w:val="en-US"/>
        </w:rPr>
        <w:t>In een voormalig productiegebouw worden bijna 1500 armband- en zakhorloges getoond, maar ook zeldzame automaten en miniaturen van emaille. Patek Philippe presenteert in zijn eigen museum van ca. 700 m² uitzonderlijke objecten, die een goed beeld geven van de ontwikkeling van de tijdsmeting van de 16e tot in de 19e eeuw. Aansluitend is er een aparte afdeling gewijd aan de horloges van Patek Philippe van de oprichting tot nu.</w:t>
      </w:r>
      <w:r w:rsidR="000129C0">
        <w:rPr>
          <w:rFonts w:cs="Arial"/>
          <w:color w:val="262626"/>
          <w:lang w:val="en-US"/>
        </w:rPr>
        <w:br/>
      </w:r>
      <w:hyperlink r:id="rId85" w:history="1">
        <w:r w:rsidR="00485BC1" w:rsidRPr="004B615B">
          <w:rPr>
            <w:rStyle w:val="Hyperlink"/>
            <w:rFonts w:asciiTheme="minorHAnsi" w:hAnsiTheme="minorHAnsi" w:cstheme="minorHAnsi"/>
            <w:lang w:val="en-US"/>
          </w:rPr>
          <w:t>http://www.myswitzerland.com/nl-nl/patek-philippe-museum.html</w:t>
        </w:r>
      </w:hyperlink>
      <w:r w:rsidR="000129C0">
        <w:rPr>
          <w:rFonts w:asciiTheme="minorHAnsi" w:hAnsiTheme="minorHAnsi" w:cstheme="minorHAnsi"/>
          <w:lang w:val="en-US"/>
        </w:rPr>
        <w:t xml:space="preserve"> </w:t>
      </w:r>
    </w:p>
    <w:p w14:paraId="79DCDA3C" w14:textId="6B26CF3E" w:rsidR="00E1460A" w:rsidRDefault="00E1460A" w:rsidP="00E1460A">
      <w:pPr>
        <w:widowControl w:val="0"/>
        <w:autoSpaceDE w:val="0"/>
        <w:autoSpaceDN w:val="0"/>
        <w:adjustRightInd w:val="0"/>
        <w:spacing w:after="240"/>
        <w:rPr>
          <w:rFonts w:asciiTheme="minorHAnsi" w:hAnsiTheme="minorHAnsi" w:cstheme="minorHAnsi"/>
          <w:lang w:val="en-US"/>
        </w:rPr>
      </w:pPr>
      <w:r>
        <w:rPr>
          <w:rFonts w:asciiTheme="minorHAnsi" w:hAnsiTheme="minorHAnsi" w:cstheme="minorHAnsi"/>
          <w:lang w:val="en-US"/>
        </w:rPr>
        <w:t>Geneva Watch Tour</w:t>
      </w:r>
      <w:r>
        <w:rPr>
          <w:rFonts w:asciiTheme="minorHAnsi" w:hAnsiTheme="minorHAnsi" w:cstheme="minorHAnsi"/>
          <w:lang w:val="en-US"/>
        </w:rPr>
        <w:br/>
        <w:t>Tijdens de Geneva Watch Tour ontdek je het belang van de uurwerkindustrie voor Genève. Honderden boektieks maar ook historische monumenten verwijzen naar het ‘horloge-DNA’ van de stad.</w:t>
      </w:r>
      <w:r>
        <w:rPr>
          <w:rFonts w:asciiTheme="minorHAnsi" w:hAnsiTheme="minorHAnsi" w:cstheme="minorHAnsi"/>
          <w:lang w:val="en-US"/>
        </w:rPr>
        <w:br/>
      </w:r>
      <w:hyperlink r:id="rId86" w:history="1">
        <w:r w:rsidR="00485BC1" w:rsidRPr="004B615B">
          <w:rPr>
            <w:rStyle w:val="Hyperlink"/>
            <w:rFonts w:asciiTheme="minorHAnsi" w:hAnsiTheme="minorHAnsi" w:cstheme="minorHAnsi"/>
            <w:lang w:val="en-US"/>
          </w:rPr>
          <w:t>http://www.myswitzerland.com/nl-nl/geneva-watch-tour.html</w:t>
        </w:r>
      </w:hyperlink>
      <w:r>
        <w:rPr>
          <w:rFonts w:asciiTheme="minorHAnsi" w:hAnsiTheme="minorHAnsi" w:cstheme="minorHAnsi"/>
          <w:lang w:val="en-US"/>
        </w:rPr>
        <w:t xml:space="preserve">  </w:t>
      </w:r>
      <w:hyperlink r:id="rId87" w:history="1">
        <w:r w:rsidRPr="001075F2">
          <w:rPr>
            <w:rStyle w:val="Hyperlink"/>
            <w:rFonts w:asciiTheme="minorHAnsi" w:hAnsiTheme="minorHAnsi" w:cstheme="minorHAnsi"/>
            <w:lang w:val="en-US"/>
          </w:rPr>
          <w:t>www.genevawatchtour.com</w:t>
        </w:r>
      </w:hyperlink>
      <w:r>
        <w:rPr>
          <w:rFonts w:asciiTheme="minorHAnsi" w:hAnsiTheme="minorHAnsi" w:cstheme="minorHAnsi"/>
          <w:lang w:val="en-US"/>
        </w:rPr>
        <w:t xml:space="preserve"> </w:t>
      </w:r>
    </w:p>
    <w:p w14:paraId="26C588BE" w14:textId="04780C8E" w:rsidR="00DA10A3" w:rsidRPr="00DA10A3" w:rsidRDefault="00DA10A3" w:rsidP="00DA10A3">
      <w:pPr>
        <w:widowControl w:val="0"/>
        <w:autoSpaceDE w:val="0"/>
        <w:autoSpaceDN w:val="0"/>
        <w:adjustRightInd w:val="0"/>
        <w:spacing w:after="240"/>
        <w:rPr>
          <w:rFonts w:cs="Arial"/>
          <w:lang w:val="nl-NL"/>
        </w:rPr>
      </w:pPr>
      <w:r>
        <w:rPr>
          <w:rFonts w:cs="Arial"/>
          <w:lang w:val="nl-NL"/>
        </w:rPr>
        <w:t>Centre d’Initiation à l’horlogerie</w:t>
      </w:r>
      <w:r>
        <w:rPr>
          <w:rFonts w:cs="Arial"/>
          <w:lang w:val="nl-NL"/>
        </w:rPr>
        <w:br/>
        <w:t>In Le Sentier, in het Centre d’initiation à l’Horlogerie leer je meer over het binnenwerk van uurwerken. Demonteer en monteer er een uurwerk met de meester horlogemaker Olivier Piguet.</w:t>
      </w:r>
      <w:r w:rsidR="00223547">
        <w:rPr>
          <w:rFonts w:cs="Arial"/>
          <w:lang w:val="nl-NL"/>
        </w:rPr>
        <w:br/>
      </w:r>
      <w:hyperlink r:id="rId88" w:history="1">
        <w:r w:rsidR="00223547" w:rsidRPr="001075F2">
          <w:rPr>
            <w:rStyle w:val="Hyperlink"/>
            <w:rFonts w:cs="Arial"/>
            <w:lang w:val="nl-NL"/>
          </w:rPr>
          <w:t>www.olivierpiguet.ch</w:t>
        </w:r>
      </w:hyperlink>
      <w:r w:rsidR="00223547">
        <w:rPr>
          <w:rFonts w:cs="Arial"/>
          <w:lang w:val="nl-NL"/>
        </w:rPr>
        <w:t xml:space="preserve"> </w:t>
      </w:r>
    </w:p>
    <w:p w14:paraId="19D56031" w14:textId="061138D3" w:rsidR="00C47D71" w:rsidRPr="00ED1397" w:rsidRDefault="00ED1397" w:rsidP="00ED1397">
      <w:pPr>
        <w:rPr>
          <w:rFonts w:asciiTheme="minorHAnsi" w:hAnsiTheme="minorHAnsi" w:cstheme="minorHAnsi"/>
        </w:rPr>
      </w:pPr>
      <w:r w:rsidRPr="00ED1397">
        <w:rPr>
          <w:rFonts w:asciiTheme="minorHAnsi" w:hAnsiTheme="minorHAnsi" w:cstheme="minorHAnsi"/>
        </w:rPr>
        <w:t>De Groene Fee</w:t>
      </w:r>
    </w:p>
    <w:p w14:paraId="29D7F52B" w14:textId="37301DDB" w:rsidR="00C47D71" w:rsidRPr="00ED1397" w:rsidRDefault="00ED1397" w:rsidP="00ED1397">
      <w:pPr>
        <w:widowControl w:val="0"/>
        <w:autoSpaceDE w:val="0"/>
        <w:autoSpaceDN w:val="0"/>
        <w:adjustRightInd w:val="0"/>
        <w:spacing w:after="240"/>
        <w:rPr>
          <w:rFonts w:asciiTheme="minorHAnsi" w:hAnsiTheme="minorHAnsi" w:cstheme="minorHAnsi"/>
          <w:lang w:val="en-US"/>
        </w:rPr>
      </w:pPr>
      <w:r w:rsidRPr="00ED1397">
        <w:rPr>
          <w:rFonts w:asciiTheme="minorHAnsi" w:hAnsiTheme="minorHAnsi" w:cstheme="minorHAnsi"/>
          <w:lang w:val="en-US"/>
        </w:rPr>
        <w:t>In Maison de l’Absinthe komt u alles te weten over de “groene fee”, de absint van Val de Travers. Dit is het vroeger verboden geneeskundige elixer van alsem, anijs en kruiden.</w:t>
      </w:r>
      <w:r>
        <w:rPr>
          <w:rFonts w:asciiTheme="minorHAnsi" w:hAnsiTheme="minorHAnsi" w:cstheme="minorHAnsi"/>
          <w:lang w:val="en-US"/>
        </w:rPr>
        <w:br/>
      </w:r>
      <w:hyperlink r:id="rId89" w:history="1">
        <w:r w:rsidR="00485BC1" w:rsidRPr="004B615B">
          <w:rPr>
            <w:rStyle w:val="Hyperlink"/>
            <w:rFonts w:asciiTheme="minorHAnsi" w:hAnsiTheme="minorHAnsi" w:cstheme="minorHAnsi"/>
            <w:lang w:val="en-US"/>
          </w:rPr>
          <w:t>http://www.myswitzerland.com/nl-nl/val-de-travers.html</w:t>
        </w:r>
      </w:hyperlink>
      <w:r>
        <w:rPr>
          <w:rFonts w:asciiTheme="minorHAnsi" w:hAnsiTheme="minorHAnsi" w:cstheme="minorHAnsi"/>
          <w:lang w:val="en-US"/>
        </w:rPr>
        <w:t xml:space="preserve"> </w:t>
      </w:r>
    </w:p>
    <w:p w14:paraId="21F38A33" w14:textId="0F6AF10C" w:rsidR="00806A13" w:rsidRDefault="00C47D71" w:rsidP="00806A13">
      <w:pPr>
        <w:widowControl w:val="0"/>
        <w:autoSpaceDE w:val="0"/>
        <w:autoSpaceDN w:val="0"/>
        <w:adjustRightInd w:val="0"/>
        <w:spacing w:after="240"/>
        <w:rPr>
          <w:rFonts w:asciiTheme="minorHAnsi" w:hAnsiTheme="minorHAnsi" w:cstheme="minorHAnsi"/>
          <w:lang w:val="en-US"/>
        </w:rPr>
      </w:pPr>
      <w:r w:rsidRPr="00806A13">
        <w:rPr>
          <w:rFonts w:asciiTheme="minorHAnsi" w:hAnsiTheme="minorHAnsi" w:cstheme="minorHAnsi"/>
        </w:rPr>
        <w:t>Creux du Van</w:t>
      </w:r>
      <w:r w:rsidR="00806A13" w:rsidRPr="00806A13">
        <w:rPr>
          <w:rFonts w:asciiTheme="minorHAnsi" w:hAnsiTheme="minorHAnsi" w:cstheme="minorHAnsi"/>
        </w:rPr>
        <w:br/>
      </w:r>
      <w:r w:rsidR="00806A13" w:rsidRPr="00806A13">
        <w:rPr>
          <w:rFonts w:asciiTheme="minorHAnsi" w:hAnsiTheme="minorHAnsi" w:cstheme="minorHAnsi"/>
          <w:lang w:val="en-US"/>
        </w:rPr>
        <w:t>De Creux du Van is met 160 meter hoge, loodrechte rotswanden een geweldige natuurlijke rotsarena met een spectaculaire blik in de diepte.</w:t>
      </w:r>
      <w:r w:rsidR="00806A13">
        <w:rPr>
          <w:rFonts w:asciiTheme="minorHAnsi" w:hAnsiTheme="minorHAnsi" w:cstheme="minorHAnsi"/>
          <w:lang w:val="en-US"/>
        </w:rPr>
        <w:t xml:space="preserve"> </w:t>
      </w:r>
      <w:r w:rsidR="00806A13">
        <w:rPr>
          <w:rFonts w:asciiTheme="minorHAnsi" w:hAnsiTheme="minorHAnsi" w:cstheme="minorHAnsi"/>
          <w:lang w:val="en-US"/>
        </w:rPr>
        <w:br/>
      </w:r>
      <w:hyperlink r:id="rId90" w:history="1">
        <w:r w:rsidR="00485BC1" w:rsidRPr="004B615B">
          <w:rPr>
            <w:rStyle w:val="Hyperlink"/>
            <w:rFonts w:asciiTheme="minorHAnsi" w:hAnsiTheme="minorHAnsi" w:cstheme="minorHAnsi"/>
            <w:lang w:val="en-US"/>
          </w:rPr>
          <w:t>http://www.myswitzerland.com/nl-nl/creux-du-van-val-de-travers.html</w:t>
        </w:r>
      </w:hyperlink>
      <w:r w:rsidR="00806A13">
        <w:rPr>
          <w:rFonts w:asciiTheme="minorHAnsi" w:hAnsiTheme="minorHAnsi" w:cstheme="minorHAnsi"/>
          <w:lang w:val="en-US"/>
        </w:rPr>
        <w:t xml:space="preserve"> </w:t>
      </w:r>
    </w:p>
    <w:p w14:paraId="7DCA711E" w14:textId="77777777" w:rsidR="00DE564F" w:rsidRDefault="00DE564F" w:rsidP="00806A13">
      <w:pPr>
        <w:widowControl w:val="0"/>
        <w:autoSpaceDE w:val="0"/>
        <w:autoSpaceDN w:val="0"/>
        <w:adjustRightInd w:val="0"/>
        <w:spacing w:after="240"/>
        <w:rPr>
          <w:rFonts w:asciiTheme="minorHAnsi" w:hAnsiTheme="minorHAnsi" w:cstheme="minorHAnsi"/>
          <w:b/>
          <w:lang w:val="en-US"/>
        </w:rPr>
      </w:pPr>
    </w:p>
    <w:p w14:paraId="4947D119" w14:textId="7520B48C" w:rsidR="00995579" w:rsidRDefault="00485BC1" w:rsidP="00806A13">
      <w:pPr>
        <w:widowControl w:val="0"/>
        <w:autoSpaceDE w:val="0"/>
        <w:autoSpaceDN w:val="0"/>
        <w:adjustRightInd w:val="0"/>
        <w:spacing w:after="240"/>
        <w:rPr>
          <w:rFonts w:asciiTheme="minorHAnsi" w:hAnsiTheme="minorHAnsi" w:cstheme="minorHAnsi"/>
          <w:b/>
          <w:lang w:val="en-US"/>
        </w:rPr>
      </w:pPr>
      <w:r>
        <w:rPr>
          <w:rFonts w:asciiTheme="minorHAnsi" w:hAnsiTheme="minorHAnsi" w:cstheme="minorHAnsi"/>
          <w:b/>
          <w:lang w:val="en-US"/>
        </w:rPr>
        <w:t>Droomtraject op deze</w:t>
      </w:r>
      <w:r w:rsidR="00995579" w:rsidRPr="00995579">
        <w:rPr>
          <w:rFonts w:asciiTheme="minorHAnsi" w:hAnsiTheme="minorHAnsi" w:cstheme="minorHAnsi"/>
          <w:b/>
          <w:lang w:val="en-US"/>
        </w:rPr>
        <w:t xml:space="preserve"> etappe</w:t>
      </w:r>
    </w:p>
    <w:p w14:paraId="3AAA22C8" w14:textId="5B1BF1BE" w:rsidR="007A4E5C" w:rsidRDefault="007A4E5C" w:rsidP="00806A13">
      <w:pPr>
        <w:widowControl w:val="0"/>
        <w:autoSpaceDE w:val="0"/>
        <w:autoSpaceDN w:val="0"/>
        <w:adjustRightInd w:val="0"/>
        <w:spacing w:after="240"/>
        <w:rPr>
          <w:rFonts w:cs="Arial"/>
          <w:color w:val="262626"/>
          <w:lang w:val="en-US"/>
        </w:rPr>
      </w:pPr>
      <w:r>
        <w:rPr>
          <w:rFonts w:cs="Arial"/>
          <w:color w:val="262626"/>
          <w:lang w:val="en-US"/>
        </w:rPr>
        <w:t>Vich-Le Brassus: over de Jurahoogten naar Vallée de Joux</w:t>
      </w:r>
    </w:p>
    <w:p w14:paraId="709CDB52" w14:textId="7D72E38E" w:rsidR="00995579" w:rsidRPr="00995579" w:rsidRDefault="00995579" w:rsidP="00806A13">
      <w:pPr>
        <w:widowControl w:val="0"/>
        <w:autoSpaceDE w:val="0"/>
        <w:autoSpaceDN w:val="0"/>
        <w:adjustRightInd w:val="0"/>
        <w:spacing w:after="240"/>
        <w:rPr>
          <w:rFonts w:asciiTheme="minorHAnsi" w:hAnsiTheme="minorHAnsi" w:cstheme="minorHAnsi"/>
          <w:b/>
          <w:lang w:val="en-US"/>
        </w:rPr>
      </w:pPr>
      <w:r w:rsidRPr="007A4E5C">
        <w:rPr>
          <w:rFonts w:cs="Arial"/>
          <w:color w:val="262626"/>
          <w:lang w:val="en-US"/>
        </w:rPr>
        <w:t>In afzondering en stilte de verlaten wegen volgen en je onderdompel</w:t>
      </w:r>
      <w:r w:rsidR="007A4E5C" w:rsidRPr="007A4E5C">
        <w:rPr>
          <w:rFonts w:cs="Arial"/>
          <w:color w:val="262626"/>
          <w:lang w:val="en-US"/>
        </w:rPr>
        <w:t xml:space="preserve">en in de mysteries van de Jura. </w:t>
      </w:r>
      <w:r w:rsidRPr="007A4E5C">
        <w:rPr>
          <w:rFonts w:cs="Arial"/>
          <w:color w:val="262626"/>
          <w:lang w:val="en-US"/>
        </w:rPr>
        <w:t>De klim bij Vich gaat door het romantische wijndorp Begnins en naar St. George. Op de Col du Marchairuz dwalen de ogen over het Waadtland, het Meer van Genève en de Alpen tot aan de indrukwekkende Mont Blanc. In het oerd</w:t>
      </w:r>
      <w:r w:rsidR="007A4E5C" w:rsidRPr="007A4E5C">
        <w:rPr>
          <w:rFonts w:cs="Arial"/>
          <w:color w:val="262626"/>
          <w:lang w:val="en-US"/>
        </w:rPr>
        <w:t>al Vallée de Joux rijd je</w:t>
      </w:r>
      <w:r w:rsidRPr="007A4E5C">
        <w:rPr>
          <w:rFonts w:cs="Arial"/>
          <w:color w:val="262626"/>
          <w:lang w:val="en-US"/>
        </w:rPr>
        <w:t xml:space="preserve"> door de sporen van de tijd; het Lac du Joux geeft gelegenheid tot een welkome afkoeling.</w:t>
      </w:r>
      <w:r w:rsidR="007A4E5C">
        <w:rPr>
          <w:rFonts w:cs="Arial"/>
          <w:color w:val="262626"/>
          <w:lang w:val="en-US"/>
        </w:rPr>
        <w:br/>
      </w:r>
      <w:hyperlink r:id="rId91" w:history="1">
        <w:r w:rsidR="00485BC1" w:rsidRPr="004B615B">
          <w:rPr>
            <w:rStyle w:val="Hyperlink"/>
            <w:rFonts w:cs="Arial"/>
            <w:lang w:val="en-US"/>
          </w:rPr>
          <w:t>http://www.myswitzerland.com/nl-nl/suggesties/grand-tour-of-switzerland/droomroute-vich-le-brassus.html</w:t>
        </w:r>
      </w:hyperlink>
      <w:r w:rsidR="007A4E5C">
        <w:rPr>
          <w:rFonts w:cs="Arial"/>
          <w:color w:val="262626"/>
          <w:lang w:val="en-US"/>
        </w:rPr>
        <w:t xml:space="preserve"> </w:t>
      </w:r>
      <w:r w:rsidR="007A4E5C">
        <w:rPr>
          <w:rFonts w:cs="Arial"/>
          <w:color w:val="262626"/>
          <w:lang w:val="en-US"/>
        </w:rPr>
        <w:br/>
      </w:r>
    </w:p>
    <w:p w14:paraId="0FE84291" w14:textId="77777777" w:rsidR="00244F80" w:rsidRDefault="00244F80" w:rsidP="002110B5">
      <w:pPr>
        <w:rPr>
          <w:b/>
        </w:rPr>
      </w:pPr>
    </w:p>
    <w:p w14:paraId="47AB40DA" w14:textId="5C481B8F" w:rsidR="002110B5" w:rsidRPr="00A27EDF" w:rsidRDefault="002110B5" w:rsidP="002110B5">
      <w:r w:rsidRPr="00FE7E00">
        <w:rPr>
          <w:b/>
          <w:sz w:val="24"/>
          <w:szCs w:val="24"/>
        </w:rPr>
        <w:t>Hotels-Grand Tour of Switzerland</w:t>
      </w:r>
      <w:r>
        <w:br/>
      </w:r>
      <w:r>
        <w:rPr>
          <w:lang w:val="nl"/>
        </w:rPr>
        <w:t>Na een toerdag vol hoogtepunten is er niets lekkerder dan met de benen omhoog echt te ontspannen en de dag de revue te laten passeren. Langs de unieke route liggen eersteklas hotels, typische Gasthäuser en historische pensions.</w:t>
      </w:r>
      <w:r>
        <w:rPr>
          <w:lang w:val="nl"/>
        </w:rPr>
        <w:br/>
      </w:r>
      <w:hyperlink r:id="rId92" w:history="1">
        <w:r w:rsidR="00485BC1" w:rsidRPr="004B615B">
          <w:rPr>
            <w:rStyle w:val="Hyperlink"/>
          </w:rPr>
          <w:t>http://www.myswitzerland.com/nl-nl/grand-tour-of-switzerland/grand-tour-hotels.html</w:t>
        </w:r>
      </w:hyperlink>
      <w:r>
        <w:t xml:space="preserve"> </w:t>
      </w:r>
    </w:p>
    <w:p w14:paraId="460D6CFA" w14:textId="77777777" w:rsidR="00EA1F21" w:rsidRDefault="00EA1F21" w:rsidP="007F43D7"/>
    <w:p w14:paraId="4779CAE1" w14:textId="23B5FFFE" w:rsidR="00EA1F21" w:rsidRDefault="00244F80" w:rsidP="007F43D7">
      <w:r>
        <w:t xml:space="preserve"> </w:t>
      </w:r>
    </w:p>
    <w:p w14:paraId="182A71EB" w14:textId="77777777" w:rsidR="0051047D" w:rsidRDefault="0051047D" w:rsidP="007F43D7"/>
    <w:p w14:paraId="0FD84868" w14:textId="7741B2B2" w:rsidR="007F43D7" w:rsidRDefault="002110B5" w:rsidP="00A369B2">
      <w:pPr>
        <w:rPr>
          <w:b/>
          <w:sz w:val="28"/>
          <w:szCs w:val="28"/>
          <w:lang w:val="nl-NL"/>
        </w:rPr>
      </w:pPr>
      <w:r>
        <w:rPr>
          <w:b/>
          <w:sz w:val="28"/>
          <w:szCs w:val="28"/>
          <w:lang w:val="nl-NL"/>
        </w:rPr>
        <w:t>G</w:t>
      </w:r>
      <w:r w:rsidR="007F43D7">
        <w:rPr>
          <w:b/>
          <w:sz w:val="28"/>
          <w:szCs w:val="28"/>
          <w:lang w:val="nl-NL"/>
        </w:rPr>
        <w:t>rand Train Tour of Switzerland</w:t>
      </w:r>
    </w:p>
    <w:p w14:paraId="775E657D" w14:textId="77777777" w:rsidR="007F43D7" w:rsidRDefault="007F43D7" w:rsidP="00A369B2">
      <w:pPr>
        <w:rPr>
          <w:b/>
          <w:sz w:val="28"/>
          <w:szCs w:val="28"/>
          <w:lang w:val="nl-NL"/>
        </w:rPr>
      </w:pPr>
    </w:p>
    <w:p w14:paraId="7BD570E6" w14:textId="682CE4F3" w:rsidR="007F43D7" w:rsidRPr="00737B89" w:rsidRDefault="007F43D7" w:rsidP="00737B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inorHAnsi" w:hAnsiTheme="minorHAnsi" w:cstheme="minorHAnsi"/>
          <w:lang w:val="nl"/>
        </w:rPr>
      </w:pPr>
      <w:r w:rsidRPr="003451EC">
        <w:rPr>
          <w:rFonts w:asciiTheme="minorHAnsi" w:hAnsiTheme="minorHAnsi" w:cstheme="minorHAnsi"/>
          <w:lang w:val="nl"/>
        </w:rPr>
        <w:t>Ook een absolute aanrader</w:t>
      </w:r>
      <w:r w:rsidR="003451EC" w:rsidRPr="003451EC">
        <w:rPr>
          <w:rFonts w:asciiTheme="minorHAnsi" w:hAnsiTheme="minorHAnsi" w:cstheme="minorHAnsi"/>
          <w:lang w:val="nl"/>
        </w:rPr>
        <w:t xml:space="preserve"> en unieke reiservaring</w:t>
      </w:r>
      <w:r w:rsidRPr="003451EC">
        <w:rPr>
          <w:rFonts w:asciiTheme="minorHAnsi" w:hAnsiTheme="minorHAnsi" w:cstheme="minorHAnsi"/>
          <w:lang w:val="nl"/>
        </w:rPr>
        <w:t>, is de Grand Train Tour of Switzerland, een combinatie van de mooiste panoramatrajecten met de trein.</w:t>
      </w:r>
      <w:r w:rsidR="003451EC" w:rsidRPr="003451EC">
        <w:rPr>
          <w:rFonts w:asciiTheme="minorHAnsi" w:hAnsiTheme="minorHAnsi" w:cstheme="minorHAnsi"/>
          <w:lang w:val="nl"/>
        </w:rPr>
        <w:t xml:space="preserve"> </w:t>
      </w:r>
      <w:r w:rsidR="003451EC" w:rsidRPr="003451EC">
        <w:rPr>
          <w:rFonts w:asciiTheme="minorHAnsi" w:hAnsiTheme="minorHAnsi" w:cstheme="minorHAnsi"/>
          <w:color w:val="262626"/>
          <w:lang w:val="en-US"/>
        </w:rPr>
        <w:t>De tour verbindt de highlights van het Zwitserse openbaar vervoer, staat stil bij speciaal geselecteerde trips en is het hele jaar door te boeken. De gehele tour kan je met slechts één enkel ticket beleven: de Swiss Travel Pass.</w:t>
      </w:r>
      <w:r w:rsidR="00737B89">
        <w:rPr>
          <w:rFonts w:asciiTheme="minorHAnsi" w:hAnsiTheme="minorHAnsi" w:cstheme="minorHAnsi"/>
          <w:color w:val="262626"/>
          <w:lang w:val="en-US"/>
        </w:rPr>
        <w:br/>
      </w:r>
      <w:r w:rsidR="003451EC">
        <w:rPr>
          <w:rFonts w:asciiTheme="minorHAnsi" w:hAnsiTheme="minorHAnsi" w:cstheme="minorHAnsi"/>
          <w:color w:val="262626"/>
          <w:lang w:val="en-US"/>
        </w:rPr>
        <w:br/>
      </w:r>
      <w:r w:rsidR="003451EC" w:rsidRPr="003451EC">
        <w:rPr>
          <w:rFonts w:cs="Arial"/>
          <w:color w:val="262626"/>
          <w:lang w:val="en-US"/>
        </w:rPr>
        <w:t>De Grand Train Tour of Switzerland start in Zurich met als reisdoel St. Gallen. Aan boord</w:t>
      </w:r>
      <w:r w:rsidR="003451EC">
        <w:rPr>
          <w:rFonts w:cs="Arial"/>
          <w:color w:val="262626"/>
          <w:lang w:val="en-US"/>
        </w:rPr>
        <w:t xml:space="preserve"> van de </w:t>
      </w:r>
      <w:r w:rsidR="003451EC" w:rsidRPr="003451EC">
        <w:rPr>
          <w:rFonts w:cs="Arial"/>
          <w:i/>
          <w:color w:val="262626"/>
          <w:lang w:val="en-US"/>
        </w:rPr>
        <w:t>Voralpen-Express</w:t>
      </w:r>
      <w:r w:rsidR="003451EC">
        <w:rPr>
          <w:rFonts w:cs="Arial"/>
          <w:color w:val="262626"/>
          <w:lang w:val="en-US"/>
        </w:rPr>
        <w:t xml:space="preserve"> reis je</w:t>
      </w:r>
      <w:r w:rsidR="003451EC" w:rsidRPr="003451EC">
        <w:rPr>
          <w:rFonts w:cs="Arial"/>
          <w:color w:val="262626"/>
          <w:lang w:val="en-US"/>
        </w:rPr>
        <w:t xml:space="preserve"> verder naar Luzern en met de </w:t>
      </w:r>
      <w:r w:rsidR="003451EC" w:rsidRPr="003451EC">
        <w:rPr>
          <w:rFonts w:cs="Arial"/>
          <w:i/>
          <w:color w:val="262626"/>
          <w:lang w:val="en-US"/>
        </w:rPr>
        <w:t>GoldenPass Line</w:t>
      </w:r>
      <w:r w:rsidR="003451EC" w:rsidRPr="003451EC">
        <w:rPr>
          <w:rFonts w:cs="Arial"/>
          <w:color w:val="262626"/>
          <w:lang w:val="en-US"/>
        </w:rPr>
        <w:t xml:space="preserve"> naar Interlaken en Montreux. Bij het Meer van Geneve vervolgt de reis zich naar Martigny, Brig en Zermatt, waar de </w:t>
      </w:r>
      <w:r w:rsidR="003451EC" w:rsidRPr="003451EC">
        <w:rPr>
          <w:rFonts w:cs="Arial"/>
          <w:i/>
          <w:color w:val="262626"/>
          <w:lang w:val="en-US"/>
        </w:rPr>
        <w:t>Glacier Express</w:t>
      </w:r>
      <w:r w:rsidR="003451EC">
        <w:rPr>
          <w:rFonts w:cs="Arial"/>
          <w:color w:val="262626"/>
          <w:lang w:val="en-US"/>
        </w:rPr>
        <w:t xml:space="preserve"> je </w:t>
      </w:r>
      <w:r w:rsidR="003451EC" w:rsidRPr="003451EC">
        <w:rPr>
          <w:rFonts w:cs="Arial"/>
          <w:color w:val="262626"/>
          <w:lang w:val="en-US"/>
        </w:rPr>
        <w:t xml:space="preserve">opwacht voor de rit naar Chur en St. Moritz. In dit mondaine kuuroort </w:t>
      </w:r>
      <w:r w:rsidR="003451EC">
        <w:rPr>
          <w:rFonts w:cs="Arial"/>
          <w:color w:val="262626"/>
          <w:lang w:val="en-US"/>
        </w:rPr>
        <w:t>heb je</w:t>
      </w:r>
      <w:r w:rsidR="003451EC" w:rsidRPr="003451EC">
        <w:rPr>
          <w:rFonts w:cs="Arial"/>
          <w:color w:val="262626"/>
          <w:lang w:val="en-US"/>
        </w:rPr>
        <w:t xml:space="preserve"> twee mogelijkheden om de reis naar Lugano voort te zetten: in de zomer met de </w:t>
      </w:r>
      <w:r w:rsidR="003451EC" w:rsidRPr="003451EC">
        <w:rPr>
          <w:rFonts w:cs="Arial"/>
          <w:i/>
          <w:color w:val="262626"/>
          <w:lang w:val="en-US"/>
        </w:rPr>
        <w:t>Bernina Express</w:t>
      </w:r>
      <w:r w:rsidR="003451EC" w:rsidRPr="003451EC">
        <w:rPr>
          <w:rFonts w:cs="Arial"/>
          <w:color w:val="262626"/>
          <w:lang w:val="en-US"/>
        </w:rPr>
        <w:t xml:space="preserve"> en de Bernina Express-bus, in de winter met de </w:t>
      </w:r>
      <w:r w:rsidR="003451EC" w:rsidRPr="003451EC">
        <w:rPr>
          <w:rFonts w:cs="Arial"/>
          <w:i/>
          <w:color w:val="262626"/>
          <w:lang w:val="en-US"/>
        </w:rPr>
        <w:t>Palm Express(-postbus).</w:t>
      </w:r>
      <w:r w:rsidR="003451EC" w:rsidRPr="003451EC">
        <w:rPr>
          <w:rFonts w:cs="Arial"/>
          <w:color w:val="262626"/>
          <w:lang w:val="en-US"/>
        </w:rPr>
        <w:t xml:space="preserve"> Vervolgens reist u met de </w:t>
      </w:r>
      <w:r w:rsidR="003451EC" w:rsidRPr="003451EC">
        <w:rPr>
          <w:rFonts w:cs="Arial"/>
          <w:i/>
          <w:color w:val="262626"/>
          <w:lang w:val="en-US"/>
        </w:rPr>
        <w:t>Wilhelm Tell Express</w:t>
      </w:r>
      <w:r w:rsidR="003451EC" w:rsidRPr="003451EC">
        <w:rPr>
          <w:rFonts w:cs="Arial"/>
          <w:color w:val="262626"/>
          <w:lang w:val="en-US"/>
        </w:rPr>
        <w:t xml:space="preserve"> naar Luzern en daarvandaan terug naar Zurich.</w:t>
      </w:r>
    </w:p>
    <w:p w14:paraId="46593360" w14:textId="540F3351" w:rsidR="007F43D7" w:rsidRPr="007F43D7" w:rsidRDefault="006762E7" w:rsidP="00A369B2">
      <w:pPr>
        <w:rPr>
          <w:lang w:val="nl-NL"/>
        </w:rPr>
      </w:pPr>
      <w:hyperlink r:id="rId93" w:history="1">
        <w:r w:rsidR="007F43D7" w:rsidRPr="00FB1253">
          <w:rPr>
            <w:rStyle w:val="Hyperlink"/>
            <w:rFonts w:cstheme="minorBidi"/>
            <w:lang w:val="nl-NL"/>
          </w:rPr>
          <w:t>SwissTravelSystem.com/grandtraintour</w:t>
        </w:r>
      </w:hyperlink>
      <w:r w:rsidR="007F43D7">
        <w:rPr>
          <w:lang w:val="nl-NL"/>
        </w:rPr>
        <w:t xml:space="preserve"> </w:t>
      </w:r>
    </w:p>
    <w:p w14:paraId="5F1CB200" w14:textId="2A8F4FC5" w:rsidR="007F43D7" w:rsidRDefault="006762E7" w:rsidP="00A369B2">
      <w:pPr>
        <w:rPr>
          <w:lang w:val="nl-NL"/>
        </w:rPr>
      </w:pPr>
      <w:hyperlink r:id="rId94" w:history="1">
        <w:r w:rsidR="007F43D7" w:rsidRPr="00FB1253">
          <w:rPr>
            <w:rStyle w:val="Hyperlink"/>
            <w:rFonts w:cstheme="minorBidi"/>
            <w:lang w:val="nl-NL"/>
          </w:rPr>
          <w:t>SwissTravelSystem.com/media</w:t>
        </w:r>
      </w:hyperlink>
      <w:r w:rsidR="007F43D7">
        <w:rPr>
          <w:lang w:val="nl-NL"/>
        </w:rPr>
        <w:t xml:space="preserve">  </w:t>
      </w:r>
    </w:p>
    <w:p w14:paraId="1BEC90E0" w14:textId="77777777" w:rsidR="003451EC" w:rsidRDefault="003451EC" w:rsidP="00A369B2">
      <w:pPr>
        <w:rPr>
          <w:lang w:val="nl-NL"/>
        </w:rPr>
      </w:pPr>
    </w:p>
    <w:p w14:paraId="6119E56B" w14:textId="77777777" w:rsidR="009C3F1E" w:rsidRDefault="009C3F1E" w:rsidP="00F56431">
      <w:pPr>
        <w:spacing w:line="240" w:lineRule="auto"/>
        <w:rPr>
          <w:b/>
          <w:lang w:val="en-US"/>
        </w:rPr>
      </w:pPr>
    </w:p>
    <w:p w14:paraId="398329E4" w14:textId="77777777" w:rsidR="009C3F1E" w:rsidRDefault="009C3F1E" w:rsidP="00F56431">
      <w:pPr>
        <w:spacing w:line="240" w:lineRule="auto"/>
        <w:rPr>
          <w:b/>
          <w:lang w:val="en-US"/>
        </w:rPr>
      </w:pPr>
    </w:p>
    <w:p w14:paraId="056C9432" w14:textId="73CF111B" w:rsidR="00D8490D" w:rsidRPr="00D8490D" w:rsidRDefault="00D8490D" w:rsidP="00E30C3B">
      <w:pPr>
        <w:spacing w:line="240" w:lineRule="auto"/>
        <w:rPr>
          <w:sz w:val="22"/>
          <w:szCs w:val="22"/>
          <w:lang w:val="nl-NL"/>
        </w:rPr>
      </w:pPr>
    </w:p>
    <w:sectPr w:rsidR="00D8490D" w:rsidRPr="00D8490D" w:rsidSect="005D5079">
      <w:headerReference w:type="default" r:id="rId95"/>
      <w:footerReference w:type="even" r:id="rId96"/>
      <w:footerReference w:type="default" r:id="rId97"/>
      <w:headerReference w:type="first" r:id="rId98"/>
      <w:footerReference w:type="first" r:id="rId99"/>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0606D" w14:textId="77777777" w:rsidR="005B0238" w:rsidRDefault="005B0238" w:rsidP="00723009">
      <w:pPr>
        <w:spacing w:line="240" w:lineRule="auto"/>
      </w:pPr>
      <w:r>
        <w:separator/>
      </w:r>
    </w:p>
  </w:endnote>
  <w:endnote w:type="continuationSeparator" w:id="0">
    <w:p w14:paraId="53EF1FFB" w14:textId="77777777" w:rsidR="005B0238" w:rsidRDefault="005B0238"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C822D" w14:textId="77777777" w:rsidR="005B0238" w:rsidRDefault="005B0238" w:rsidP="00F822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70A3E6" w14:textId="77777777" w:rsidR="005B0238" w:rsidRDefault="005B0238" w:rsidP="00E30C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BCCBF" w14:textId="77777777" w:rsidR="005B0238" w:rsidRDefault="005B0238" w:rsidP="00F822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2E7">
      <w:rPr>
        <w:rStyle w:val="PageNumber"/>
        <w:noProof/>
      </w:rPr>
      <w:t>3</w:t>
    </w:r>
    <w:r>
      <w:rPr>
        <w:rStyle w:val="PageNumber"/>
      </w:rPr>
      <w:fldChar w:fldCharType="end"/>
    </w:r>
  </w:p>
  <w:p w14:paraId="5024E040" w14:textId="77777777" w:rsidR="005B0238" w:rsidRDefault="005B0238" w:rsidP="00E30C3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9C76" w14:textId="77777777" w:rsidR="005B0238" w:rsidRDefault="005B0238" w:rsidP="00592C7A">
    <w:pPr>
      <w:pStyle w:val="Footer"/>
    </w:pPr>
  </w:p>
  <w:p w14:paraId="07671E62" w14:textId="77777777" w:rsidR="005B0238" w:rsidRPr="00592C7A" w:rsidRDefault="005B0238" w:rsidP="00592C7A">
    <w:pPr>
      <w:pStyle w:val="Footer"/>
    </w:pPr>
  </w:p>
  <w:p w14:paraId="1A053BF8" w14:textId="77777777" w:rsidR="005B0238" w:rsidRPr="00592C7A" w:rsidRDefault="005B0238" w:rsidP="00592C7A">
    <w:pPr>
      <w:pStyle w:val="Footer"/>
      <w:rPr>
        <w:b/>
      </w:rPr>
    </w:pPr>
    <w:r>
      <w:rPr>
        <w:b/>
      </w:rPr>
      <w:t>Zwitserland Toerisme</w:t>
    </w:r>
  </w:p>
  <w:p w14:paraId="55DA4C92" w14:textId="3716768F" w:rsidR="005B0238" w:rsidRDefault="00485BC1" w:rsidP="00485BC1">
    <w:pPr>
      <w:pStyle w:val="Footer"/>
    </w:pPr>
    <w:r>
      <w:t>Postbus 17400, NL-1001 JK Amsterdam, Consumenteninformatie: 00 800 100 200 30, MySwitzerland.com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E029B" w14:textId="77777777" w:rsidR="005B0238" w:rsidRDefault="005B0238" w:rsidP="00723009">
      <w:pPr>
        <w:spacing w:line="240" w:lineRule="auto"/>
      </w:pPr>
      <w:r>
        <w:separator/>
      </w:r>
    </w:p>
  </w:footnote>
  <w:footnote w:type="continuationSeparator" w:id="0">
    <w:p w14:paraId="2F060DBA" w14:textId="77777777" w:rsidR="005B0238" w:rsidRDefault="005B0238" w:rsidP="0072300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ADD2A" w14:textId="57F7DFA6" w:rsidR="005B0238" w:rsidRPr="00723009" w:rsidRDefault="00350F4C" w:rsidP="00723009">
    <w:pPr>
      <w:pStyle w:val="Header"/>
    </w:pPr>
    <w:r>
      <w:rPr>
        <w:noProof/>
        <w:lang w:val="en-US"/>
      </w:rPr>
      <w:drawing>
        <wp:inline distT="0" distB="0" distL="0" distR="0" wp14:anchorId="5B4BBCD8" wp14:editId="039886A2">
          <wp:extent cx="887256" cy="1110047"/>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oS_Original_EPS.eps"/>
                  <pic:cNvPicPr/>
                </pic:nvPicPr>
                <pic:blipFill>
                  <a:blip r:embed="rId1">
                    <a:extLst>
                      <a:ext uri="{28A0092B-C50C-407E-A947-70E740481C1C}">
                        <a14:useLocalDpi xmlns:a14="http://schemas.microsoft.com/office/drawing/2010/main" val="0"/>
                      </a:ext>
                    </a:extLst>
                  </a:blip>
                  <a:stretch>
                    <a:fillRect/>
                  </a:stretch>
                </pic:blipFill>
                <pic:spPr>
                  <a:xfrm>
                    <a:off x="0" y="0"/>
                    <a:ext cx="888330" cy="1111391"/>
                  </a:xfrm>
                  <a:prstGeom prst="rect">
                    <a:avLst/>
                  </a:prstGeom>
                </pic:spPr>
              </pic:pic>
            </a:graphicData>
          </a:graphic>
        </wp:inline>
      </w:drawing>
    </w:r>
    <w:r w:rsidR="005B0238">
      <w:rPr>
        <w:noProof/>
        <w:lang w:val="en-US"/>
      </w:rPr>
      <w:drawing>
        <wp:anchor distT="0" distB="0" distL="114300" distR="114300" simplePos="0" relativeHeight="251669504" behindDoc="0" locked="1" layoutInCell="1" allowOverlap="1" wp14:anchorId="0398CA75" wp14:editId="179B8FE5">
          <wp:simplePos x="0" y="0"/>
          <wp:positionH relativeFrom="page">
            <wp:posOffset>3510280</wp:posOffset>
          </wp:positionH>
          <wp:positionV relativeFrom="page">
            <wp:posOffset>450215</wp:posOffset>
          </wp:positionV>
          <wp:extent cx="3600000" cy="700920"/>
          <wp:effectExtent l="0" t="0" r="0" b="0"/>
          <wp:wrapNone/>
          <wp:docPr id="4" name="logo_es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0920"/>
                  </a:xfrm>
                  <a:prstGeom prst="rect">
                    <a:avLst/>
                  </a:prstGeom>
                </pic:spPr>
              </pic:pic>
            </a:graphicData>
          </a:graphic>
          <wp14:sizeRelH relativeFrom="margin">
            <wp14:pctWidth>0</wp14:pctWidth>
          </wp14:sizeRelH>
          <wp14:sizeRelV relativeFrom="margin">
            <wp14:pctHeight>0</wp14:pctHeight>
          </wp14:sizeRelV>
        </wp:anchor>
      </w:drawing>
    </w:r>
    <w:r w:rsidR="005B0238">
      <w:rPr>
        <w:noProof/>
        <w:lang w:val="en-US"/>
      </w:rPr>
      <w:drawing>
        <wp:anchor distT="0" distB="0" distL="114300" distR="114300" simplePos="0" relativeHeight="251666432" behindDoc="0" locked="1" layoutInCell="1" allowOverlap="1" wp14:anchorId="45EC102B" wp14:editId="0C352282">
          <wp:simplePos x="0" y="0"/>
          <wp:positionH relativeFrom="page">
            <wp:posOffset>3510280</wp:posOffset>
          </wp:positionH>
          <wp:positionV relativeFrom="page">
            <wp:posOffset>450215</wp:posOffset>
          </wp:positionV>
          <wp:extent cx="3600000" cy="700920"/>
          <wp:effectExtent l="0" t="0" r="0" b="0"/>
          <wp:wrapNone/>
          <wp:docPr id="5" name="logo_n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0920"/>
                  </a:xfrm>
                  <a:prstGeom prst="rect">
                    <a:avLst/>
                  </a:prstGeom>
                </pic:spPr>
              </pic:pic>
            </a:graphicData>
          </a:graphic>
          <wp14:sizeRelH relativeFrom="margin">
            <wp14:pctWidth>0</wp14:pctWidth>
          </wp14:sizeRelH>
          <wp14:sizeRelV relativeFrom="margin">
            <wp14:pctHeight>0</wp14:pctHeight>
          </wp14:sizeRelV>
        </wp:anchor>
      </w:drawing>
    </w:r>
    <w:r w:rsidR="005B0238">
      <w:rPr>
        <w:noProof/>
        <w:lang w:val="en-US"/>
      </w:rPr>
      <w:drawing>
        <wp:anchor distT="0" distB="0" distL="114300" distR="114300" simplePos="0" relativeHeight="251658239" behindDoc="0" locked="1" layoutInCell="1" allowOverlap="1" wp14:anchorId="6D798361" wp14:editId="69B21C3E">
          <wp:simplePos x="0" y="0"/>
          <wp:positionH relativeFrom="page">
            <wp:posOffset>3510280</wp:posOffset>
          </wp:positionH>
          <wp:positionV relativeFrom="page">
            <wp:posOffset>449580</wp:posOffset>
          </wp:positionV>
          <wp:extent cx="3600000" cy="701640"/>
          <wp:effectExtent l="0" t="0" r="0" b="0"/>
          <wp:wrapNone/>
          <wp:docPr id="6"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5B0238">
      <w:rPr>
        <w:noProof/>
        <w:lang w:val="en-US"/>
      </w:rPr>
      <w:drawing>
        <wp:anchor distT="0" distB="0" distL="114300" distR="114300" simplePos="0" relativeHeight="251657214" behindDoc="0" locked="1" layoutInCell="1" allowOverlap="1" wp14:anchorId="70F2680A" wp14:editId="1E8E2898">
          <wp:simplePos x="0" y="0"/>
          <wp:positionH relativeFrom="page">
            <wp:posOffset>3510280</wp:posOffset>
          </wp:positionH>
          <wp:positionV relativeFrom="page">
            <wp:posOffset>449580</wp:posOffset>
          </wp:positionV>
          <wp:extent cx="3600000" cy="701640"/>
          <wp:effectExtent l="0" t="0" r="0" b="0"/>
          <wp:wrapNone/>
          <wp:docPr id="7"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5B0238">
      <w:rPr>
        <w:noProof/>
        <w:lang w:val="en-US"/>
      </w:rPr>
      <w:drawing>
        <wp:anchor distT="0" distB="0" distL="114300" distR="114300" simplePos="0" relativeHeight="251656189" behindDoc="0" locked="1" layoutInCell="1" allowOverlap="1" wp14:anchorId="4EB8047E" wp14:editId="0491353C">
          <wp:simplePos x="0" y="0"/>
          <wp:positionH relativeFrom="page">
            <wp:posOffset>3510280</wp:posOffset>
          </wp:positionH>
          <wp:positionV relativeFrom="page">
            <wp:posOffset>449580</wp:posOffset>
          </wp:positionV>
          <wp:extent cx="3600000" cy="701640"/>
          <wp:effectExtent l="0" t="0" r="0" b="0"/>
          <wp:wrapNone/>
          <wp:docPr id="8"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5B0238">
      <w:rPr>
        <w:noProof/>
        <w:lang w:val="en-US"/>
      </w:rPr>
      <w:drawing>
        <wp:anchor distT="0" distB="0" distL="114300" distR="114300" simplePos="0" relativeHeight="251655164" behindDoc="0" locked="1" layoutInCell="1" allowOverlap="1" wp14:anchorId="51B40202" wp14:editId="01BDDDF2">
          <wp:simplePos x="0" y="0"/>
          <wp:positionH relativeFrom="page">
            <wp:posOffset>3510280</wp:posOffset>
          </wp:positionH>
          <wp:positionV relativeFrom="page">
            <wp:posOffset>449580</wp:posOffset>
          </wp:positionV>
          <wp:extent cx="3600000" cy="701640"/>
          <wp:effectExtent l="0" t="0" r="0" b="0"/>
          <wp:wrapNone/>
          <wp:docPr id="9"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5B0238">
      <w:rPr>
        <w:noProof/>
        <w:lang w:val="en-US"/>
      </w:rPr>
      <w:drawing>
        <wp:anchor distT="0" distB="0" distL="114300" distR="114300" simplePos="0" relativeHeight="251654139" behindDoc="0" locked="1" layoutInCell="1" allowOverlap="1" wp14:anchorId="6BF850DF" wp14:editId="3043718D">
          <wp:simplePos x="0" y="0"/>
          <wp:positionH relativeFrom="page">
            <wp:posOffset>6336665</wp:posOffset>
          </wp:positionH>
          <wp:positionV relativeFrom="page">
            <wp:posOffset>414020</wp:posOffset>
          </wp:positionV>
          <wp:extent cx="810360" cy="772920"/>
          <wp:effectExtent l="0" t="0" r="2540" b="0"/>
          <wp:wrapNone/>
          <wp:docPr id="10"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8">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A0DA" w14:textId="36E03F6E" w:rsidR="005B0238" w:rsidRDefault="005B0238">
    <w:pPr>
      <w:pStyle w:val="Header"/>
    </w:pPr>
    <w:r>
      <w:rPr>
        <w:noProof/>
        <w:lang w:val="en-US"/>
      </w:rPr>
      <w:drawing>
        <wp:anchor distT="0" distB="0" distL="114300" distR="114300" simplePos="0" relativeHeight="251667456" behindDoc="0" locked="1" layoutInCell="1" allowOverlap="1" wp14:anchorId="2668066A" wp14:editId="7FCAE253">
          <wp:simplePos x="0" y="0"/>
          <wp:positionH relativeFrom="page">
            <wp:posOffset>3510280</wp:posOffset>
          </wp:positionH>
          <wp:positionV relativeFrom="page">
            <wp:posOffset>449580</wp:posOffset>
          </wp:positionV>
          <wp:extent cx="3600000" cy="701640"/>
          <wp:effectExtent l="0" t="0" r="0" b="0"/>
          <wp:wrapNone/>
          <wp:docPr id="11" name="logo_es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1" layoutInCell="1" allowOverlap="1" wp14:anchorId="255997D8" wp14:editId="7922FF86">
          <wp:simplePos x="0" y="0"/>
          <wp:positionH relativeFrom="page">
            <wp:posOffset>3510280</wp:posOffset>
          </wp:positionH>
          <wp:positionV relativeFrom="page">
            <wp:posOffset>449580</wp:posOffset>
          </wp:positionV>
          <wp:extent cx="3600000" cy="701640"/>
          <wp:effectExtent l="0" t="0" r="0" b="0"/>
          <wp:wrapNone/>
          <wp:docPr id="12" name="logo_n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1" layoutInCell="1" allowOverlap="1" wp14:anchorId="4EB1B183" wp14:editId="11F3D5EB">
          <wp:simplePos x="0" y="0"/>
          <wp:positionH relativeFrom="page">
            <wp:posOffset>3510280</wp:posOffset>
          </wp:positionH>
          <wp:positionV relativeFrom="page">
            <wp:posOffset>449580</wp:posOffset>
          </wp:positionV>
          <wp:extent cx="3600000" cy="701640"/>
          <wp:effectExtent l="0" t="0" r="0" b="0"/>
          <wp:wrapNone/>
          <wp:docPr id="13"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1" layoutInCell="1" allowOverlap="1" wp14:anchorId="52625E5A" wp14:editId="22CA9590">
          <wp:simplePos x="0" y="0"/>
          <wp:positionH relativeFrom="page">
            <wp:posOffset>3510280</wp:posOffset>
          </wp:positionH>
          <wp:positionV relativeFrom="page">
            <wp:posOffset>449580</wp:posOffset>
          </wp:positionV>
          <wp:extent cx="3600000" cy="701640"/>
          <wp:effectExtent l="0" t="0" r="0" b="0"/>
          <wp:wrapNone/>
          <wp:docPr id="14"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1" layoutInCell="1" allowOverlap="1" wp14:anchorId="50D87A3F" wp14:editId="1BD6A0ED">
          <wp:simplePos x="0" y="0"/>
          <wp:positionH relativeFrom="page">
            <wp:posOffset>3510280</wp:posOffset>
          </wp:positionH>
          <wp:positionV relativeFrom="page">
            <wp:posOffset>449580</wp:posOffset>
          </wp:positionV>
          <wp:extent cx="3600000" cy="701640"/>
          <wp:effectExtent l="0" t="0" r="0" b="0"/>
          <wp:wrapNone/>
          <wp:docPr id="15"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1" layoutInCell="1" allowOverlap="1" wp14:anchorId="13E85601" wp14:editId="533816CA">
          <wp:simplePos x="0" y="0"/>
          <wp:positionH relativeFrom="page">
            <wp:posOffset>3510280</wp:posOffset>
          </wp:positionH>
          <wp:positionV relativeFrom="page">
            <wp:posOffset>449580</wp:posOffset>
          </wp:positionV>
          <wp:extent cx="3600000" cy="701640"/>
          <wp:effectExtent l="0" t="0" r="0" b="0"/>
          <wp:wrapNone/>
          <wp:docPr id="16"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1" layoutInCell="1" allowOverlap="1" wp14:anchorId="29CF2697" wp14:editId="0B083537">
          <wp:simplePos x="0" y="0"/>
          <wp:positionH relativeFrom="page">
            <wp:posOffset>6336665</wp:posOffset>
          </wp:positionH>
          <wp:positionV relativeFrom="page">
            <wp:posOffset>414020</wp:posOffset>
          </wp:positionV>
          <wp:extent cx="810360" cy="772920"/>
          <wp:effectExtent l="0" t="0" r="2540" b="0"/>
          <wp:wrapNone/>
          <wp:docPr id="17"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7">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56D8"/>
    <w:multiLevelType w:val="hybridMultilevel"/>
    <w:tmpl w:val="AB66F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B31F7"/>
    <w:multiLevelType w:val="hybridMultilevel"/>
    <w:tmpl w:val="E2AA1EC2"/>
    <w:lvl w:ilvl="0" w:tplc="2E7E065E">
      <w:start w:val="3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2253E"/>
    <w:multiLevelType w:val="hybridMultilevel"/>
    <w:tmpl w:val="F98E8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A1749"/>
    <w:multiLevelType w:val="hybridMultilevel"/>
    <w:tmpl w:val="E16C8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D480D"/>
    <w:multiLevelType w:val="hybridMultilevel"/>
    <w:tmpl w:val="9EEC4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E63AD"/>
    <w:multiLevelType w:val="hybridMultilevel"/>
    <w:tmpl w:val="DF2654BA"/>
    <w:lvl w:ilvl="0" w:tplc="7546752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565A59"/>
    <w:multiLevelType w:val="hybridMultilevel"/>
    <w:tmpl w:val="B01A7AD6"/>
    <w:lvl w:ilvl="0" w:tplc="EF5C6308">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017CB"/>
    <w:multiLevelType w:val="hybridMultilevel"/>
    <w:tmpl w:val="71EE299C"/>
    <w:lvl w:ilvl="0" w:tplc="4292344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C34729"/>
    <w:multiLevelType w:val="hybridMultilevel"/>
    <w:tmpl w:val="DFA8C650"/>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hint="default"/>
      </w:rPr>
    </w:lvl>
    <w:lvl w:ilvl="8" w:tplc="04090005" w:tentative="1">
      <w:start w:val="1"/>
      <w:numFmt w:val="bullet"/>
      <w:lvlText w:val=""/>
      <w:lvlJc w:val="left"/>
      <w:pPr>
        <w:ind w:left="7896" w:hanging="360"/>
      </w:pPr>
      <w:rPr>
        <w:rFonts w:ascii="Wingdings" w:hAnsi="Wingdings" w:hint="default"/>
      </w:rPr>
    </w:lvl>
  </w:abstractNum>
  <w:num w:numId="1">
    <w:abstractNumId w:val="7"/>
  </w:num>
  <w:num w:numId="2">
    <w:abstractNumId w:val="3"/>
  </w:num>
  <w:num w:numId="3">
    <w:abstractNumId w:val="0"/>
  </w:num>
  <w:num w:numId="4">
    <w:abstractNumId w:val="2"/>
  </w:num>
  <w:num w:numId="5">
    <w:abstractNumId w:val="4"/>
  </w:num>
  <w:num w:numId="6">
    <w:abstractNumId w:val="6"/>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9B2"/>
    <w:rsid w:val="00004047"/>
    <w:rsid w:val="000057A8"/>
    <w:rsid w:val="00005B42"/>
    <w:rsid w:val="00010189"/>
    <w:rsid w:val="00011C16"/>
    <w:rsid w:val="000129C0"/>
    <w:rsid w:val="00016A3E"/>
    <w:rsid w:val="000208FE"/>
    <w:rsid w:val="00026B80"/>
    <w:rsid w:val="00030C39"/>
    <w:rsid w:val="00032B0D"/>
    <w:rsid w:val="00033A80"/>
    <w:rsid w:val="00037DC9"/>
    <w:rsid w:val="0004088A"/>
    <w:rsid w:val="00043F1E"/>
    <w:rsid w:val="0004505B"/>
    <w:rsid w:val="0004726B"/>
    <w:rsid w:val="00050CB2"/>
    <w:rsid w:val="000519EA"/>
    <w:rsid w:val="00052359"/>
    <w:rsid w:val="00055804"/>
    <w:rsid w:val="0005626F"/>
    <w:rsid w:val="00063AFF"/>
    <w:rsid w:val="00063E5A"/>
    <w:rsid w:val="00070296"/>
    <w:rsid w:val="00070EAC"/>
    <w:rsid w:val="00071240"/>
    <w:rsid w:val="00074073"/>
    <w:rsid w:val="00074A05"/>
    <w:rsid w:val="00077259"/>
    <w:rsid w:val="00080973"/>
    <w:rsid w:val="0008241A"/>
    <w:rsid w:val="00082FFD"/>
    <w:rsid w:val="000876E2"/>
    <w:rsid w:val="00093296"/>
    <w:rsid w:val="000934D0"/>
    <w:rsid w:val="000A1504"/>
    <w:rsid w:val="000A3508"/>
    <w:rsid w:val="000B0979"/>
    <w:rsid w:val="000B263B"/>
    <w:rsid w:val="000B294A"/>
    <w:rsid w:val="000B7385"/>
    <w:rsid w:val="000B7512"/>
    <w:rsid w:val="000B7880"/>
    <w:rsid w:val="000C1B1F"/>
    <w:rsid w:val="000C265C"/>
    <w:rsid w:val="000C3322"/>
    <w:rsid w:val="000C4583"/>
    <w:rsid w:val="000C7B25"/>
    <w:rsid w:val="000D16AB"/>
    <w:rsid w:val="000D6B80"/>
    <w:rsid w:val="000E1251"/>
    <w:rsid w:val="000E2779"/>
    <w:rsid w:val="000E69A5"/>
    <w:rsid w:val="000F0075"/>
    <w:rsid w:val="000F2870"/>
    <w:rsid w:val="000F478E"/>
    <w:rsid w:val="000F54CD"/>
    <w:rsid w:val="001026DA"/>
    <w:rsid w:val="00105C1C"/>
    <w:rsid w:val="0010651B"/>
    <w:rsid w:val="00107F33"/>
    <w:rsid w:val="00113279"/>
    <w:rsid w:val="00113A19"/>
    <w:rsid w:val="00116761"/>
    <w:rsid w:val="00127E9B"/>
    <w:rsid w:val="00134A70"/>
    <w:rsid w:val="00135796"/>
    <w:rsid w:val="0013709D"/>
    <w:rsid w:val="001402CA"/>
    <w:rsid w:val="001454D3"/>
    <w:rsid w:val="00156DBE"/>
    <w:rsid w:val="001647BC"/>
    <w:rsid w:val="0016515B"/>
    <w:rsid w:val="0017018C"/>
    <w:rsid w:val="00170D9E"/>
    <w:rsid w:val="00171BE3"/>
    <w:rsid w:val="00171F8E"/>
    <w:rsid w:val="0017296C"/>
    <w:rsid w:val="00174465"/>
    <w:rsid w:val="00175F26"/>
    <w:rsid w:val="00180022"/>
    <w:rsid w:val="00183FCA"/>
    <w:rsid w:val="00185920"/>
    <w:rsid w:val="00185923"/>
    <w:rsid w:val="001861ED"/>
    <w:rsid w:val="00187445"/>
    <w:rsid w:val="00191DBA"/>
    <w:rsid w:val="00194396"/>
    <w:rsid w:val="00196F38"/>
    <w:rsid w:val="001A374D"/>
    <w:rsid w:val="001B0AD9"/>
    <w:rsid w:val="001B1A64"/>
    <w:rsid w:val="001B5114"/>
    <w:rsid w:val="001B57BF"/>
    <w:rsid w:val="001C175C"/>
    <w:rsid w:val="001C6B93"/>
    <w:rsid w:val="001C70CF"/>
    <w:rsid w:val="001C72D9"/>
    <w:rsid w:val="001D2BAB"/>
    <w:rsid w:val="001E4244"/>
    <w:rsid w:val="001E4EF8"/>
    <w:rsid w:val="001E7014"/>
    <w:rsid w:val="001F086A"/>
    <w:rsid w:val="001F46B7"/>
    <w:rsid w:val="001F48F2"/>
    <w:rsid w:val="001F7C21"/>
    <w:rsid w:val="0020656A"/>
    <w:rsid w:val="00210FB1"/>
    <w:rsid w:val="002110B5"/>
    <w:rsid w:val="00211AB3"/>
    <w:rsid w:val="00216769"/>
    <w:rsid w:val="00217B14"/>
    <w:rsid w:val="00220BD4"/>
    <w:rsid w:val="00220E6F"/>
    <w:rsid w:val="002233B6"/>
    <w:rsid w:val="00223547"/>
    <w:rsid w:val="00235F7E"/>
    <w:rsid w:val="00240434"/>
    <w:rsid w:val="00241AFB"/>
    <w:rsid w:val="002421C8"/>
    <w:rsid w:val="002422FC"/>
    <w:rsid w:val="00244090"/>
    <w:rsid w:val="00244BB8"/>
    <w:rsid w:val="00244F80"/>
    <w:rsid w:val="00247B20"/>
    <w:rsid w:val="002502B0"/>
    <w:rsid w:val="0025196F"/>
    <w:rsid w:val="00252F70"/>
    <w:rsid w:val="002544AC"/>
    <w:rsid w:val="00263238"/>
    <w:rsid w:val="002657F6"/>
    <w:rsid w:val="00270993"/>
    <w:rsid w:val="002717AA"/>
    <w:rsid w:val="00273002"/>
    <w:rsid w:val="00280C33"/>
    <w:rsid w:val="00286DCF"/>
    <w:rsid w:val="00290A20"/>
    <w:rsid w:val="002919A3"/>
    <w:rsid w:val="0029250A"/>
    <w:rsid w:val="002A359D"/>
    <w:rsid w:val="002A5D32"/>
    <w:rsid w:val="002A6225"/>
    <w:rsid w:val="002B0484"/>
    <w:rsid w:val="002B1C6F"/>
    <w:rsid w:val="002B4193"/>
    <w:rsid w:val="002B54EC"/>
    <w:rsid w:val="002B566F"/>
    <w:rsid w:val="002C36D1"/>
    <w:rsid w:val="002C4C23"/>
    <w:rsid w:val="002C7C75"/>
    <w:rsid w:val="002C7C79"/>
    <w:rsid w:val="002D33F3"/>
    <w:rsid w:val="002D75AE"/>
    <w:rsid w:val="002E3332"/>
    <w:rsid w:val="002E4CB2"/>
    <w:rsid w:val="002F019B"/>
    <w:rsid w:val="002F4F93"/>
    <w:rsid w:val="002F6409"/>
    <w:rsid w:val="00304B0F"/>
    <w:rsid w:val="003106B7"/>
    <w:rsid w:val="00311465"/>
    <w:rsid w:val="00311C49"/>
    <w:rsid w:val="00314D27"/>
    <w:rsid w:val="0031640B"/>
    <w:rsid w:val="003251F9"/>
    <w:rsid w:val="00325C9C"/>
    <w:rsid w:val="00326C3E"/>
    <w:rsid w:val="00330309"/>
    <w:rsid w:val="00335BDD"/>
    <w:rsid w:val="0033623F"/>
    <w:rsid w:val="003378B0"/>
    <w:rsid w:val="003451EC"/>
    <w:rsid w:val="00350F4C"/>
    <w:rsid w:val="00355883"/>
    <w:rsid w:val="0035699D"/>
    <w:rsid w:val="00361273"/>
    <w:rsid w:val="00363D9A"/>
    <w:rsid w:val="003651B7"/>
    <w:rsid w:val="00365C4B"/>
    <w:rsid w:val="003703CC"/>
    <w:rsid w:val="00372015"/>
    <w:rsid w:val="00375695"/>
    <w:rsid w:val="00375B71"/>
    <w:rsid w:val="00375E7B"/>
    <w:rsid w:val="00382C04"/>
    <w:rsid w:val="003838FC"/>
    <w:rsid w:val="00386D2C"/>
    <w:rsid w:val="00391208"/>
    <w:rsid w:val="00391A4B"/>
    <w:rsid w:val="00391F54"/>
    <w:rsid w:val="00392B2A"/>
    <w:rsid w:val="00395698"/>
    <w:rsid w:val="003972F5"/>
    <w:rsid w:val="003A18FC"/>
    <w:rsid w:val="003A4F3D"/>
    <w:rsid w:val="003A5BE1"/>
    <w:rsid w:val="003B08DA"/>
    <w:rsid w:val="003B26AC"/>
    <w:rsid w:val="003B3549"/>
    <w:rsid w:val="003B3FC7"/>
    <w:rsid w:val="003B4231"/>
    <w:rsid w:val="003B66F4"/>
    <w:rsid w:val="003C205E"/>
    <w:rsid w:val="003C61DB"/>
    <w:rsid w:val="003D3B44"/>
    <w:rsid w:val="003D60D4"/>
    <w:rsid w:val="003E0134"/>
    <w:rsid w:val="003E0615"/>
    <w:rsid w:val="003E14BF"/>
    <w:rsid w:val="003E26EB"/>
    <w:rsid w:val="003E2D02"/>
    <w:rsid w:val="003F10ED"/>
    <w:rsid w:val="003F2FC7"/>
    <w:rsid w:val="003F3CF1"/>
    <w:rsid w:val="003F4EB6"/>
    <w:rsid w:val="003F5490"/>
    <w:rsid w:val="00411F2B"/>
    <w:rsid w:val="00413078"/>
    <w:rsid w:val="00414822"/>
    <w:rsid w:val="004202F9"/>
    <w:rsid w:val="004217C8"/>
    <w:rsid w:val="004222A4"/>
    <w:rsid w:val="004264DB"/>
    <w:rsid w:val="00426D7D"/>
    <w:rsid w:val="00434766"/>
    <w:rsid w:val="00437819"/>
    <w:rsid w:val="0044397E"/>
    <w:rsid w:val="00463F59"/>
    <w:rsid w:val="004661E3"/>
    <w:rsid w:val="00470484"/>
    <w:rsid w:val="004745A6"/>
    <w:rsid w:val="004807F7"/>
    <w:rsid w:val="00480C96"/>
    <w:rsid w:val="00481B09"/>
    <w:rsid w:val="00483512"/>
    <w:rsid w:val="00485BC1"/>
    <w:rsid w:val="00485F43"/>
    <w:rsid w:val="0048613D"/>
    <w:rsid w:val="00487892"/>
    <w:rsid w:val="00492322"/>
    <w:rsid w:val="00492C25"/>
    <w:rsid w:val="00494BB7"/>
    <w:rsid w:val="00496C42"/>
    <w:rsid w:val="004A2034"/>
    <w:rsid w:val="004A3FF8"/>
    <w:rsid w:val="004A485B"/>
    <w:rsid w:val="004A58FE"/>
    <w:rsid w:val="004B379B"/>
    <w:rsid w:val="004C7F01"/>
    <w:rsid w:val="004D2345"/>
    <w:rsid w:val="004D5B26"/>
    <w:rsid w:val="004D5C19"/>
    <w:rsid w:val="004D708B"/>
    <w:rsid w:val="004D7D20"/>
    <w:rsid w:val="004E04AC"/>
    <w:rsid w:val="004E79A8"/>
    <w:rsid w:val="004E7D8F"/>
    <w:rsid w:val="004F0C1F"/>
    <w:rsid w:val="004F3E2A"/>
    <w:rsid w:val="004F60AD"/>
    <w:rsid w:val="004F6D59"/>
    <w:rsid w:val="00501324"/>
    <w:rsid w:val="005062DF"/>
    <w:rsid w:val="005101E7"/>
    <w:rsid w:val="0051047D"/>
    <w:rsid w:val="00510A3B"/>
    <w:rsid w:val="00526783"/>
    <w:rsid w:val="00530A03"/>
    <w:rsid w:val="00541FFD"/>
    <w:rsid w:val="00545503"/>
    <w:rsid w:val="0055125E"/>
    <w:rsid w:val="00552732"/>
    <w:rsid w:val="00556A52"/>
    <w:rsid w:val="00557BB3"/>
    <w:rsid w:val="00561250"/>
    <w:rsid w:val="00562F34"/>
    <w:rsid w:val="00564E4E"/>
    <w:rsid w:val="00566902"/>
    <w:rsid w:val="00566CF4"/>
    <w:rsid w:val="00567422"/>
    <w:rsid w:val="00572185"/>
    <w:rsid w:val="00573BBA"/>
    <w:rsid w:val="0058641C"/>
    <w:rsid w:val="00586634"/>
    <w:rsid w:val="00587415"/>
    <w:rsid w:val="00592C7A"/>
    <w:rsid w:val="005A2355"/>
    <w:rsid w:val="005A33EC"/>
    <w:rsid w:val="005A4096"/>
    <w:rsid w:val="005A73B7"/>
    <w:rsid w:val="005B0238"/>
    <w:rsid w:val="005B3D05"/>
    <w:rsid w:val="005B6028"/>
    <w:rsid w:val="005B7C5C"/>
    <w:rsid w:val="005C579B"/>
    <w:rsid w:val="005C5CEF"/>
    <w:rsid w:val="005C61F3"/>
    <w:rsid w:val="005C7E06"/>
    <w:rsid w:val="005D0769"/>
    <w:rsid w:val="005D3BD7"/>
    <w:rsid w:val="005D3EFA"/>
    <w:rsid w:val="005D5079"/>
    <w:rsid w:val="005D68C4"/>
    <w:rsid w:val="005E2B15"/>
    <w:rsid w:val="005E4E2B"/>
    <w:rsid w:val="005F1BED"/>
    <w:rsid w:val="005F5ECB"/>
    <w:rsid w:val="005F782B"/>
    <w:rsid w:val="005F7B9E"/>
    <w:rsid w:val="00604E2F"/>
    <w:rsid w:val="00606B9C"/>
    <w:rsid w:val="006121F9"/>
    <w:rsid w:val="00613227"/>
    <w:rsid w:val="006148BA"/>
    <w:rsid w:val="0061588B"/>
    <w:rsid w:val="006166D0"/>
    <w:rsid w:val="00616BC2"/>
    <w:rsid w:val="00616D02"/>
    <w:rsid w:val="00620544"/>
    <w:rsid w:val="006207CA"/>
    <w:rsid w:val="00621EBA"/>
    <w:rsid w:val="00623FE3"/>
    <w:rsid w:val="00631623"/>
    <w:rsid w:val="00632F62"/>
    <w:rsid w:val="00634DBC"/>
    <w:rsid w:val="006364E4"/>
    <w:rsid w:val="0063787E"/>
    <w:rsid w:val="00642A6B"/>
    <w:rsid w:val="006441B1"/>
    <w:rsid w:val="00646AFF"/>
    <w:rsid w:val="006542BD"/>
    <w:rsid w:val="0065691A"/>
    <w:rsid w:val="00656AA1"/>
    <w:rsid w:val="00661146"/>
    <w:rsid w:val="00663C37"/>
    <w:rsid w:val="00667E5C"/>
    <w:rsid w:val="006707D7"/>
    <w:rsid w:val="00671D05"/>
    <w:rsid w:val="006720F1"/>
    <w:rsid w:val="0067219B"/>
    <w:rsid w:val="0067284E"/>
    <w:rsid w:val="006762E7"/>
    <w:rsid w:val="006767EF"/>
    <w:rsid w:val="0067746A"/>
    <w:rsid w:val="006817C1"/>
    <w:rsid w:val="006826B4"/>
    <w:rsid w:val="00685426"/>
    <w:rsid w:val="00693757"/>
    <w:rsid w:val="006940D2"/>
    <w:rsid w:val="00695058"/>
    <w:rsid w:val="0069632F"/>
    <w:rsid w:val="00696FAA"/>
    <w:rsid w:val="006A0EFE"/>
    <w:rsid w:val="006A1FF2"/>
    <w:rsid w:val="006A2090"/>
    <w:rsid w:val="006A36E5"/>
    <w:rsid w:val="006A5223"/>
    <w:rsid w:val="006B05CD"/>
    <w:rsid w:val="006B5B7C"/>
    <w:rsid w:val="006C253C"/>
    <w:rsid w:val="006C5ABF"/>
    <w:rsid w:val="006E1757"/>
    <w:rsid w:val="006E176D"/>
    <w:rsid w:val="006E27F5"/>
    <w:rsid w:val="006F06CC"/>
    <w:rsid w:val="006F15B9"/>
    <w:rsid w:val="006F3CC0"/>
    <w:rsid w:val="006F501B"/>
    <w:rsid w:val="006F548B"/>
    <w:rsid w:val="00704072"/>
    <w:rsid w:val="00706E0B"/>
    <w:rsid w:val="00707468"/>
    <w:rsid w:val="00707586"/>
    <w:rsid w:val="00716F24"/>
    <w:rsid w:val="00717A67"/>
    <w:rsid w:val="00721025"/>
    <w:rsid w:val="007211C3"/>
    <w:rsid w:val="0072200B"/>
    <w:rsid w:val="00723009"/>
    <w:rsid w:val="0072319B"/>
    <w:rsid w:val="00730A04"/>
    <w:rsid w:val="00730B72"/>
    <w:rsid w:val="00733A8E"/>
    <w:rsid w:val="007370E1"/>
    <w:rsid w:val="00737B89"/>
    <w:rsid w:val="00740F1C"/>
    <w:rsid w:val="00750093"/>
    <w:rsid w:val="007514BB"/>
    <w:rsid w:val="00753199"/>
    <w:rsid w:val="00754764"/>
    <w:rsid w:val="007548E9"/>
    <w:rsid w:val="00754902"/>
    <w:rsid w:val="007577AA"/>
    <w:rsid w:val="00761683"/>
    <w:rsid w:val="00762B9F"/>
    <w:rsid w:val="00763975"/>
    <w:rsid w:val="00763D88"/>
    <w:rsid w:val="00764022"/>
    <w:rsid w:val="00766A98"/>
    <w:rsid w:val="0076726C"/>
    <w:rsid w:val="00771209"/>
    <w:rsid w:val="00771C94"/>
    <w:rsid w:val="00783873"/>
    <w:rsid w:val="00786F4F"/>
    <w:rsid w:val="007918A5"/>
    <w:rsid w:val="0079288E"/>
    <w:rsid w:val="00794F6E"/>
    <w:rsid w:val="0079549A"/>
    <w:rsid w:val="007A1E69"/>
    <w:rsid w:val="007A4E5C"/>
    <w:rsid w:val="007A6992"/>
    <w:rsid w:val="007B4AC6"/>
    <w:rsid w:val="007B6BCE"/>
    <w:rsid w:val="007C0F03"/>
    <w:rsid w:val="007C1181"/>
    <w:rsid w:val="007C37AA"/>
    <w:rsid w:val="007C57B5"/>
    <w:rsid w:val="007C7527"/>
    <w:rsid w:val="007D14E4"/>
    <w:rsid w:val="007D64AD"/>
    <w:rsid w:val="007D683F"/>
    <w:rsid w:val="007D686D"/>
    <w:rsid w:val="007D6F67"/>
    <w:rsid w:val="007E23D4"/>
    <w:rsid w:val="007E638B"/>
    <w:rsid w:val="007E6A94"/>
    <w:rsid w:val="007E7B09"/>
    <w:rsid w:val="007F067F"/>
    <w:rsid w:val="007F1223"/>
    <w:rsid w:val="007F128C"/>
    <w:rsid w:val="007F43D7"/>
    <w:rsid w:val="007F7574"/>
    <w:rsid w:val="007F7CD9"/>
    <w:rsid w:val="008023EF"/>
    <w:rsid w:val="0080358D"/>
    <w:rsid w:val="00806A13"/>
    <w:rsid w:val="00810848"/>
    <w:rsid w:val="00811841"/>
    <w:rsid w:val="00811FE9"/>
    <w:rsid w:val="00824F21"/>
    <w:rsid w:val="00827AF9"/>
    <w:rsid w:val="008307A8"/>
    <w:rsid w:val="00837CA8"/>
    <w:rsid w:val="008443F1"/>
    <w:rsid w:val="008477D6"/>
    <w:rsid w:val="00847B0C"/>
    <w:rsid w:val="00852557"/>
    <w:rsid w:val="00854025"/>
    <w:rsid w:val="008558EE"/>
    <w:rsid w:val="00861A26"/>
    <w:rsid w:val="0086395D"/>
    <w:rsid w:val="00866900"/>
    <w:rsid w:val="008671BE"/>
    <w:rsid w:val="00867957"/>
    <w:rsid w:val="00870F55"/>
    <w:rsid w:val="008720A5"/>
    <w:rsid w:val="00881B2B"/>
    <w:rsid w:val="00882E88"/>
    <w:rsid w:val="00885C66"/>
    <w:rsid w:val="00885FE5"/>
    <w:rsid w:val="0089151B"/>
    <w:rsid w:val="0089161C"/>
    <w:rsid w:val="008924F1"/>
    <w:rsid w:val="008A3B09"/>
    <w:rsid w:val="008A695F"/>
    <w:rsid w:val="008A6F2C"/>
    <w:rsid w:val="008B0310"/>
    <w:rsid w:val="008B1BF6"/>
    <w:rsid w:val="008B3B5D"/>
    <w:rsid w:val="008C2DEA"/>
    <w:rsid w:val="008C3369"/>
    <w:rsid w:val="008C4C73"/>
    <w:rsid w:val="008C4DC3"/>
    <w:rsid w:val="008C542C"/>
    <w:rsid w:val="008C79FB"/>
    <w:rsid w:val="008D0A92"/>
    <w:rsid w:val="008D3A9F"/>
    <w:rsid w:val="008D4332"/>
    <w:rsid w:val="008E003C"/>
    <w:rsid w:val="008E60AE"/>
    <w:rsid w:val="008E62A8"/>
    <w:rsid w:val="008E792F"/>
    <w:rsid w:val="008F72CE"/>
    <w:rsid w:val="008F77CE"/>
    <w:rsid w:val="00900D80"/>
    <w:rsid w:val="00901C71"/>
    <w:rsid w:val="009041DE"/>
    <w:rsid w:val="009042B2"/>
    <w:rsid w:val="009053AE"/>
    <w:rsid w:val="00907FA9"/>
    <w:rsid w:val="009161C4"/>
    <w:rsid w:val="00921C70"/>
    <w:rsid w:val="00922B07"/>
    <w:rsid w:val="00923213"/>
    <w:rsid w:val="00923F7F"/>
    <w:rsid w:val="00924362"/>
    <w:rsid w:val="00925471"/>
    <w:rsid w:val="009309A3"/>
    <w:rsid w:val="00932C5C"/>
    <w:rsid w:val="00941F17"/>
    <w:rsid w:val="00944D5A"/>
    <w:rsid w:val="00946EF1"/>
    <w:rsid w:val="00954557"/>
    <w:rsid w:val="00956170"/>
    <w:rsid w:val="009577BF"/>
    <w:rsid w:val="00960B0C"/>
    <w:rsid w:val="00963A45"/>
    <w:rsid w:val="00967942"/>
    <w:rsid w:val="009725DA"/>
    <w:rsid w:val="0097353D"/>
    <w:rsid w:val="00974355"/>
    <w:rsid w:val="00975473"/>
    <w:rsid w:val="009758C0"/>
    <w:rsid w:val="00980600"/>
    <w:rsid w:val="0098247A"/>
    <w:rsid w:val="00982F7E"/>
    <w:rsid w:val="009862E5"/>
    <w:rsid w:val="00990224"/>
    <w:rsid w:val="00992086"/>
    <w:rsid w:val="0099451E"/>
    <w:rsid w:val="00995579"/>
    <w:rsid w:val="00995EF0"/>
    <w:rsid w:val="009965DC"/>
    <w:rsid w:val="0099774F"/>
    <w:rsid w:val="00997DB7"/>
    <w:rsid w:val="009A0CA9"/>
    <w:rsid w:val="009A1983"/>
    <w:rsid w:val="009A35E0"/>
    <w:rsid w:val="009B5BD4"/>
    <w:rsid w:val="009C1612"/>
    <w:rsid w:val="009C213F"/>
    <w:rsid w:val="009C3F1E"/>
    <w:rsid w:val="009C7D03"/>
    <w:rsid w:val="009D17B9"/>
    <w:rsid w:val="009D5780"/>
    <w:rsid w:val="009D7D11"/>
    <w:rsid w:val="009E21A8"/>
    <w:rsid w:val="009E2671"/>
    <w:rsid w:val="009E400B"/>
    <w:rsid w:val="009F040C"/>
    <w:rsid w:val="009F133E"/>
    <w:rsid w:val="009F47F2"/>
    <w:rsid w:val="009F4D60"/>
    <w:rsid w:val="009F55DD"/>
    <w:rsid w:val="00A016FD"/>
    <w:rsid w:val="00A065CE"/>
    <w:rsid w:val="00A12362"/>
    <w:rsid w:val="00A14EA2"/>
    <w:rsid w:val="00A15D15"/>
    <w:rsid w:val="00A1617F"/>
    <w:rsid w:val="00A16934"/>
    <w:rsid w:val="00A23EFA"/>
    <w:rsid w:val="00A30237"/>
    <w:rsid w:val="00A33290"/>
    <w:rsid w:val="00A3589E"/>
    <w:rsid w:val="00A368BB"/>
    <w:rsid w:val="00A369B2"/>
    <w:rsid w:val="00A37112"/>
    <w:rsid w:val="00A37FBC"/>
    <w:rsid w:val="00A54E92"/>
    <w:rsid w:val="00A55101"/>
    <w:rsid w:val="00A55E6D"/>
    <w:rsid w:val="00A60FDA"/>
    <w:rsid w:val="00A64E80"/>
    <w:rsid w:val="00A6608D"/>
    <w:rsid w:val="00A71D7A"/>
    <w:rsid w:val="00A720E7"/>
    <w:rsid w:val="00A752B1"/>
    <w:rsid w:val="00A75382"/>
    <w:rsid w:val="00A81D1B"/>
    <w:rsid w:val="00A82B85"/>
    <w:rsid w:val="00A82D95"/>
    <w:rsid w:val="00A83601"/>
    <w:rsid w:val="00A86F3D"/>
    <w:rsid w:val="00A9004C"/>
    <w:rsid w:val="00AA0A0E"/>
    <w:rsid w:val="00AA10D7"/>
    <w:rsid w:val="00AA2F57"/>
    <w:rsid w:val="00AA5345"/>
    <w:rsid w:val="00AA6E01"/>
    <w:rsid w:val="00AB79BB"/>
    <w:rsid w:val="00AC4ED3"/>
    <w:rsid w:val="00AC566C"/>
    <w:rsid w:val="00AD0839"/>
    <w:rsid w:val="00AD3C46"/>
    <w:rsid w:val="00AE1684"/>
    <w:rsid w:val="00B010AF"/>
    <w:rsid w:val="00B0116B"/>
    <w:rsid w:val="00B0333B"/>
    <w:rsid w:val="00B07F11"/>
    <w:rsid w:val="00B10A2B"/>
    <w:rsid w:val="00B13582"/>
    <w:rsid w:val="00B20E3B"/>
    <w:rsid w:val="00B21767"/>
    <w:rsid w:val="00B21F71"/>
    <w:rsid w:val="00B24664"/>
    <w:rsid w:val="00B3253A"/>
    <w:rsid w:val="00B406F6"/>
    <w:rsid w:val="00B514AC"/>
    <w:rsid w:val="00B54F13"/>
    <w:rsid w:val="00B5532F"/>
    <w:rsid w:val="00B55491"/>
    <w:rsid w:val="00B668F8"/>
    <w:rsid w:val="00B71C9D"/>
    <w:rsid w:val="00B743F9"/>
    <w:rsid w:val="00B74A4F"/>
    <w:rsid w:val="00B82919"/>
    <w:rsid w:val="00B87317"/>
    <w:rsid w:val="00BA534D"/>
    <w:rsid w:val="00BA5A0F"/>
    <w:rsid w:val="00BA6813"/>
    <w:rsid w:val="00BB03D7"/>
    <w:rsid w:val="00BB38BE"/>
    <w:rsid w:val="00BB4BAC"/>
    <w:rsid w:val="00BB58B6"/>
    <w:rsid w:val="00BB5F7B"/>
    <w:rsid w:val="00BB60FA"/>
    <w:rsid w:val="00BB6D43"/>
    <w:rsid w:val="00BC0D1A"/>
    <w:rsid w:val="00BC35CA"/>
    <w:rsid w:val="00BC5B3A"/>
    <w:rsid w:val="00BD1AE1"/>
    <w:rsid w:val="00BD2753"/>
    <w:rsid w:val="00BD2D8A"/>
    <w:rsid w:val="00BE2777"/>
    <w:rsid w:val="00BF3C6E"/>
    <w:rsid w:val="00BF4212"/>
    <w:rsid w:val="00BF4AC7"/>
    <w:rsid w:val="00C00043"/>
    <w:rsid w:val="00C0011B"/>
    <w:rsid w:val="00C00517"/>
    <w:rsid w:val="00C033B4"/>
    <w:rsid w:val="00C065DA"/>
    <w:rsid w:val="00C07393"/>
    <w:rsid w:val="00C074E4"/>
    <w:rsid w:val="00C1165E"/>
    <w:rsid w:val="00C15821"/>
    <w:rsid w:val="00C15FC0"/>
    <w:rsid w:val="00C20136"/>
    <w:rsid w:val="00C235AD"/>
    <w:rsid w:val="00C2554C"/>
    <w:rsid w:val="00C2560E"/>
    <w:rsid w:val="00C274BA"/>
    <w:rsid w:val="00C27970"/>
    <w:rsid w:val="00C3195C"/>
    <w:rsid w:val="00C337CB"/>
    <w:rsid w:val="00C35C94"/>
    <w:rsid w:val="00C42820"/>
    <w:rsid w:val="00C46CA4"/>
    <w:rsid w:val="00C47D71"/>
    <w:rsid w:val="00C52AE4"/>
    <w:rsid w:val="00C53C3D"/>
    <w:rsid w:val="00C551BC"/>
    <w:rsid w:val="00C65C5F"/>
    <w:rsid w:val="00C70161"/>
    <w:rsid w:val="00C80778"/>
    <w:rsid w:val="00C83747"/>
    <w:rsid w:val="00C85D9C"/>
    <w:rsid w:val="00C864A5"/>
    <w:rsid w:val="00C943D9"/>
    <w:rsid w:val="00CA5137"/>
    <w:rsid w:val="00CA6244"/>
    <w:rsid w:val="00CB30A2"/>
    <w:rsid w:val="00CB4A1A"/>
    <w:rsid w:val="00CB5596"/>
    <w:rsid w:val="00CB63B2"/>
    <w:rsid w:val="00CC46A9"/>
    <w:rsid w:val="00CD3953"/>
    <w:rsid w:val="00CD6093"/>
    <w:rsid w:val="00CD6647"/>
    <w:rsid w:val="00CD6C07"/>
    <w:rsid w:val="00CE0CFA"/>
    <w:rsid w:val="00CF21DD"/>
    <w:rsid w:val="00CF225F"/>
    <w:rsid w:val="00CF3E89"/>
    <w:rsid w:val="00CF40A4"/>
    <w:rsid w:val="00D02628"/>
    <w:rsid w:val="00D108AA"/>
    <w:rsid w:val="00D13DA0"/>
    <w:rsid w:val="00D14F5A"/>
    <w:rsid w:val="00D252FD"/>
    <w:rsid w:val="00D26713"/>
    <w:rsid w:val="00D27B9A"/>
    <w:rsid w:val="00D27F46"/>
    <w:rsid w:val="00D30757"/>
    <w:rsid w:val="00D34DC2"/>
    <w:rsid w:val="00D3538D"/>
    <w:rsid w:val="00D40A6F"/>
    <w:rsid w:val="00D4168A"/>
    <w:rsid w:val="00D439AF"/>
    <w:rsid w:val="00D46E3C"/>
    <w:rsid w:val="00D51668"/>
    <w:rsid w:val="00D524D2"/>
    <w:rsid w:val="00D55CA9"/>
    <w:rsid w:val="00D62080"/>
    <w:rsid w:val="00D66EE5"/>
    <w:rsid w:val="00D70C73"/>
    <w:rsid w:val="00D8181C"/>
    <w:rsid w:val="00D8211F"/>
    <w:rsid w:val="00D82AF0"/>
    <w:rsid w:val="00D82E26"/>
    <w:rsid w:val="00D8490D"/>
    <w:rsid w:val="00D967A4"/>
    <w:rsid w:val="00DA10A3"/>
    <w:rsid w:val="00DA4F15"/>
    <w:rsid w:val="00DA5B7B"/>
    <w:rsid w:val="00DA684A"/>
    <w:rsid w:val="00DB26C4"/>
    <w:rsid w:val="00DB33CB"/>
    <w:rsid w:val="00DB690F"/>
    <w:rsid w:val="00DB759D"/>
    <w:rsid w:val="00DB797A"/>
    <w:rsid w:val="00DC1931"/>
    <w:rsid w:val="00DC54F4"/>
    <w:rsid w:val="00DD00A3"/>
    <w:rsid w:val="00DD033B"/>
    <w:rsid w:val="00DD19A8"/>
    <w:rsid w:val="00DD298A"/>
    <w:rsid w:val="00DD39AF"/>
    <w:rsid w:val="00DD420B"/>
    <w:rsid w:val="00DD432D"/>
    <w:rsid w:val="00DD577E"/>
    <w:rsid w:val="00DE03F5"/>
    <w:rsid w:val="00DE0B47"/>
    <w:rsid w:val="00DE3F5A"/>
    <w:rsid w:val="00DE564F"/>
    <w:rsid w:val="00DE718F"/>
    <w:rsid w:val="00DE7599"/>
    <w:rsid w:val="00DE7E5B"/>
    <w:rsid w:val="00DF28FD"/>
    <w:rsid w:val="00E008AD"/>
    <w:rsid w:val="00E056D8"/>
    <w:rsid w:val="00E058A9"/>
    <w:rsid w:val="00E0690A"/>
    <w:rsid w:val="00E13D04"/>
    <w:rsid w:val="00E1460A"/>
    <w:rsid w:val="00E15927"/>
    <w:rsid w:val="00E16B43"/>
    <w:rsid w:val="00E17FED"/>
    <w:rsid w:val="00E2108D"/>
    <w:rsid w:val="00E22FBB"/>
    <w:rsid w:val="00E30C3B"/>
    <w:rsid w:val="00E37A68"/>
    <w:rsid w:val="00E402FD"/>
    <w:rsid w:val="00E43A90"/>
    <w:rsid w:val="00E47119"/>
    <w:rsid w:val="00E50876"/>
    <w:rsid w:val="00E528EA"/>
    <w:rsid w:val="00E536BB"/>
    <w:rsid w:val="00E60338"/>
    <w:rsid w:val="00E6129C"/>
    <w:rsid w:val="00E61B9C"/>
    <w:rsid w:val="00E64B86"/>
    <w:rsid w:val="00E673BA"/>
    <w:rsid w:val="00E71F51"/>
    <w:rsid w:val="00E77CB3"/>
    <w:rsid w:val="00E921A9"/>
    <w:rsid w:val="00E95CD8"/>
    <w:rsid w:val="00E9715B"/>
    <w:rsid w:val="00EA0642"/>
    <w:rsid w:val="00EA13C2"/>
    <w:rsid w:val="00EA1F21"/>
    <w:rsid w:val="00EA214C"/>
    <w:rsid w:val="00EA2DA4"/>
    <w:rsid w:val="00EA2E61"/>
    <w:rsid w:val="00EA6BD8"/>
    <w:rsid w:val="00EA7EB3"/>
    <w:rsid w:val="00EB1614"/>
    <w:rsid w:val="00EB2C2C"/>
    <w:rsid w:val="00EB474D"/>
    <w:rsid w:val="00EB4BF8"/>
    <w:rsid w:val="00EC4F8B"/>
    <w:rsid w:val="00EC65B3"/>
    <w:rsid w:val="00EC7A2C"/>
    <w:rsid w:val="00ED1397"/>
    <w:rsid w:val="00ED335D"/>
    <w:rsid w:val="00ED500B"/>
    <w:rsid w:val="00EF0E39"/>
    <w:rsid w:val="00EF2548"/>
    <w:rsid w:val="00EF6761"/>
    <w:rsid w:val="00EF72B2"/>
    <w:rsid w:val="00F0314D"/>
    <w:rsid w:val="00F12112"/>
    <w:rsid w:val="00F155F1"/>
    <w:rsid w:val="00F158AA"/>
    <w:rsid w:val="00F17FBE"/>
    <w:rsid w:val="00F229F2"/>
    <w:rsid w:val="00F23767"/>
    <w:rsid w:val="00F23D40"/>
    <w:rsid w:val="00F24669"/>
    <w:rsid w:val="00F25ABC"/>
    <w:rsid w:val="00F2640C"/>
    <w:rsid w:val="00F2729E"/>
    <w:rsid w:val="00F3363A"/>
    <w:rsid w:val="00F365FC"/>
    <w:rsid w:val="00F407C2"/>
    <w:rsid w:val="00F43A5A"/>
    <w:rsid w:val="00F46D62"/>
    <w:rsid w:val="00F526FE"/>
    <w:rsid w:val="00F53402"/>
    <w:rsid w:val="00F548A0"/>
    <w:rsid w:val="00F55E60"/>
    <w:rsid w:val="00F56431"/>
    <w:rsid w:val="00F5644F"/>
    <w:rsid w:val="00F564E8"/>
    <w:rsid w:val="00F67FE8"/>
    <w:rsid w:val="00F71538"/>
    <w:rsid w:val="00F723F2"/>
    <w:rsid w:val="00F765CE"/>
    <w:rsid w:val="00F76AB0"/>
    <w:rsid w:val="00F82240"/>
    <w:rsid w:val="00F83D4E"/>
    <w:rsid w:val="00F87254"/>
    <w:rsid w:val="00F87AF4"/>
    <w:rsid w:val="00F92BC2"/>
    <w:rsid w:val="00F979C2"/>
    <w:rsid w:val="00FA00EA"/>
    <w:rsid w:val="00FA4A68"/>
    <w:rsid w:val="00FA5CE0"/>
    <w:rsid w:val="00FA6B4B"/>
    <w:rsid w:val="00FB3DD0"/>
    <w:rsid w:val="00FB41A3"/>
    <w:rsid w:val="00FB52FB"/>
    <w:rsid w:val="00FC20AF"/>
    <w:rsid w:val="00FC2BB3"/>
    <w:rsid w:val="00FC7B9D"/>
    <w:rsid w:val="00FD06DB"/>
    <w:rsid w:val="00FD0E70"/>
    <w:rsid w:val="00FD798A"/>
    <w:rsid w:val="00FD7E91"/>
    <w:rsid w:val="00FE5DD4"/>
    <w:rsid w:val="00FE7E00"/>
    <w:rsid w:val="00FF2375"/>
    <w:rsid w:val="00FF7F1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4B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23009"/>
    <w:rPr>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Absender">
    <w:name w:val="__Absender"/>
    <w:basedOn w:val="Normal"/>
    <w:qFormat/>
    <w:rsid w:val="00762B9F"/>
  </w:style>
  <w:style w:type="character" w:styleId="Hyperlink">
    <w:name w:val="Hyperlink"/>
    <w:uiPriority w:val="99"/>
    <w:rsid w:val="00F56431"/>
    <w:rPr>
      <w:rFonts w:cs="Times New Roman"/>
      <w:color w:val="0000FF"/>
      <w:u w:val="single"/>
    </w:rPr>
  </w:style>
  <w:style w:type="paragraph" w:styleId="ListParagraph">
    <w:name w:val="List Paragraph"/>
    <w:basedOn w:val="Normal"/>
    <w:uiPriority w:val="34"/>
    <w:qFormat/>
    <w:rsid w:val="00E402FD"/>
    <w:pPr>
      <w:spacing w:line="240" w:lineRule="auto"/>
      <w:ind w:left="720"/>
      <w:contextualSpacing/>
    </w:pPr>
    <w:rPr>
      <w:rFonts w:eastAsiaTheme="minorEastAsia"/>
      <w:sz w:val="24"/>
      <w:szCs w:val="24"/>
      <w:lang w:val="en-US"/>
    </w:rPr>
  </w:style>
  <w:style w:type="character" w:styleId="FollowedHyperlink">
    <w:name w:val="FollowedHyperlink"/>
    <w:basedOn w:val="DefaultParagraphFont"/>
    <w:uiPriority w:val="99"/>
    <w:semiHidden/>
    <w:unhideWhenUsed/>
    <w:rsid w:val="004222A4"/>
    <w:rPr>
      <w:color w:val="800080" w:themeColor="followedHyperlink"/>
      <w:u w:val="single"/>
    </w:rPr>
  </w:style>
  <w:style w:type="character" w:styleId="PageNumber">
    <w:name w:val="page number"/>
    <w:basedOn w:val="DefaultParagraphFont"/>
    <w:uiPriority w:val="99"/>
    <w:semiHidden/>
    <w:unhideWhenUsed/>
    <w:rsid w:val="00E30C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23009"/>
    <w:rPr>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Absender">
    <w:name w:val="__Absender"/>
    <w:basedOn w:val="Normal"/>
    <w:qFormat/>
    <w:rsid w:val="00762B9F"/>
  </w:style>
  <w:style w:type="character" w:styleId="Hyperlink">
    <w:name w:val="Hyperlink"/>
    <w:uiPriority w:val="99"/>
    <w:rsid w:val="00F56431"/>
    <w:rPr>
      <w:rFonts w:cs="Times New Roman"/>
      <w:color w:val="0000FF"/>
      <w:u w:val="single"/>
    </w:rPr>
  </w:style>
  <w:style w:type="paragraph" w:styleId="ListParagraph">
    <w:name w:val="List Paragraph"/>
    <w:basedOn w:val="Normal"/>
    <w:uiPriority w:val="34"/>
    <w:qFormat/>
    <w:rsid w:val="00E402FD"/>
    <w:pPr>
      <w:spacing w:line="240" w:lineRule="auto"/>
      <w:ind w:left="720"/>
      <w:contextualSpacing/>
    </w:pPr>
    <w:rPr>
      <w:rFonts w:eastAsiaTheme="minorEastAsia"/>
      <w:sz w:val="24"/>
      <w:szCs w:val="24"/>
      <w:lang w:val="en-US"/>
    </w:rPr>
  </w:style>
  <w:style w:type="character" w:styleId="FollowedHyperlink">
    <w:name w:val="FollowedHyperlink"/>
    <w:basedOn w:val="DefaultParagraphFont"/>
    <w:uiPriority w:val="99"/>
    <w:semiHidden/>
    <w:unhideWhenUsed/>
    <w:rsid w:val="004222A4"/>
    <w:rPr>
      <w:color w:val="800080" w:themeColor="followedHyperlink"/>
      <w:u w:val="single"/>
    </w:rPr>
  </w:style>
  <w:style w:type="character" w:styleId="PageNumber">
    <w:name w:val="page number"/>
    <w:basedOn w:val="DefaultParagraphFont"/>
    <w:uiPriority w:val="99"/>
    <w:semiHidden/>
    <w:unhideWhenUsed/>
    <w:rsid w:val="00E30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ySwitzerland.com/grandtour" TargetMode="External"/><Relationship Id="rId9" Type="http://schemas.openxmlformats.org/officeDocument/2006/relationships/image" Target="media/image1.emf"/><Relationship Id="rId10" Type="http://schemas.openxmlformats.org/officeDocument/2006/relationships/hyperlink" Target="http://www.myswitzerland.com/nl-nl/basel.html" TargetMode="External"/><Relationship Id="rId11" Type="http://schemas.openxmlformats.org/officeDocument/2006/relationships/hyperlink" Target="http://www.basel.com" TargetMode="External"/><Relationship Id="rId12" Type="http://schemas.openxmlformats.org/officeDocument/2006/relationships/hyperlink" Target="http://www.myswitzerland.com/nl-nl/la-chaux-de-fonds.html" TargetMode="External"/><Relationship Id="rId13" Type="http://schemas.openxmlformats.org/officeDocument/2006/relationships/hyperlink" Target="http://www.mih.ch" TargetMode="External"/><Relationship Id="rId14" Type="http://schemas.openxmlformats.org/officeDocument/2006/relationships/hyperlink" Target="http://www.neuchateltourisme.ch" TargetMode="External"/><Relationship Id="rId15" Type="http://schemas.openxmlformats.org/officeDocument/2006/relationships/hyperlink" Target="http://www.espacehorloger.ch" TargetMode="External"/><Relationship Id="rId16" Type="http://schemas.openxmlformats.org/officeDocument/2006/relationships/hyperlink" Target="http://www.mhl-monts.ch" TargetMode="External"/><Relationship Id="rId17" Type="http://schemas.openxmlformats.org/officeDocument/2006/relationships/hyperlink" Target="http://www.maisondubois.ch" TargetMode="External"/><Relationship Id="rId18" Type="http://schemas.openxmlformats.org/officeDocument/2006/relationships/hyperlink" Target="http://www.myswitzerland.com/nl-nl/st-ursanne-clos-du-doubs.html" TargetMode="External"/><Relationship Id="rId19" Type="http://schemas.openxmlformats.org/officeDocument/2006/relationships/hyperlink" Target="http://www.myswitzerland.com/nl-nl/neuenburg.html" TargetMode="External"/><Relationship Id="rId30" Type="http://schemas.openxmlformats.org/officeDocument/2006/relationships/hyperlink" Target="http://www.myswitzerland.com/nl-nl/suggesties/grand-tour-of-switzerland/droomroute-unterseen-oberhofen.html" TargetMode="External"/><Relationship Id="rId31" Type="http://schemas.openxmlformats.org/officeDocument/2006/relationships/hyperlink" Target="http://www.myswitzerland.com/nl-nl/bern.html" TargetMode="External"/><Relationship Id="rId32" Type="http://schemas.openxmlformats.org/officeDocument/2006/relationships/hyperlink" Target="http://www.bern.com" TargetMode="External"/><Relationship Id="rId33" Type="http://schemas.openxmlformats.org/officeDocument/2006/relationships/hyperlink" Target="http://www.myswitzerland.com/nl-nl/hartroute.html" TargetMode="External"/><Relationship Id="rId34" Type="http://schemas.openxmlformats.org/officeDocument/2006/relationships/hyperlink" Target="http://www.herzroute.ch" TargetMode="External"/><Relationship Id="rId35" Type="http://schemas.openxmlformats.org/officeDocument/2006/relationships/hyperlink" Target="http://www.lenk-simmental.ch" TargetMode="External"/><Relationship Id="rId36" Type="http://schemas.openxmlformats.org/officeDocument/2006/relationships/hyperlink" Target="http://www.myswitzerland.com/nl-nl/zelf-klokken-gieten.html" TargetMode="External"/><Relationship Id="rId37" Type="http://schemas.openxmlformats.org/officeDocument/2006/relationships/hyperlink" Target="http://www.myswitzerland.com/nl-nl/unesco-biosfeer-entlebuch.html" TargetMode="External"/><Relationship Id="rId38" Type="http://schemas.openxmlformats.org/officeDocument/2006/relationships/hyperlink" Target="http://www.myswitzerland.com/nl-nl/suggesties/grand-tour-of-switzerland/droomroute-burgdorf-affoltern-i-e.html" TargetMode="External"/><Relationship Id="rId39" Type="http://schemas.openxmlformats.org/officeDocument/2006/relationships/hyperlink" Target="http://www.myswitzerland.com/nl-nl/luzern.html" TargetMode="External"/><Relationship Id="rId50" Type="http://schemas.openxmlformats.org/officeDocument/2006/relationships/hyperlink" Target="http://www.myswitzerland.com/nl-nl/over-zwitserland/geografische-feiten/regios/vakantieplaatsen-in-zwitserland-1/stein-am-rhein.html" TargetMode="External"/><Relationship Id="rId51" Type="http://schemas.openxmlformats.org/officeDocument/2006/relationships/hyperlink" Target="http://www.steinamrhein.ch" TargetMode="External"/><Relationship Id="rId52" Type="http://schemas.openxmlformats.org/officeDocument/2006/relationships/hyperlink" Target="http://www.myswitzerland.com/nl-nl/unesco-werelderfgoed-de-stiftsbibliotheek-stgallen.html" TargetMode="External"/><Relationship Id="rId53" Type="http://schemas.openxmlformats.org/officeDocument/2006/relationships/hyperlink" Target="http://www.myswitzerland.com/nl-nl/appenzell2.html" TargetMode="External"/><Relationship Id="rId54" Type="http://schemas.openxmlformats.org/officeDocument/2006/relationships/hyperlink" Target="http://www.myswitzerland.com/nl-nl/kasteel-dorp-werdenberg.html" TargetMode="External"/><Relationship Id="rId55" Type="http://schemas.openxmlformats.org/officeDocument/2006/relationships/hyperlink" Target="http://www.myswitzerland.com/nl-nl/grand-tour-of-switzerland/droomroute-eschenz-taegerwilen.html" TargetMode="External"/><Relationship Id="rId56" Type="http://schemas.openxmlformats.org/officeDocument/2006/relationships/hyperlink" Target="http://www.myswitzerland.com/nl-be/over-zwitserland/geografische-feiten/regios/alps/buendner-herrschaft.html" TargetMode="External"/><Relationship Id="rId57" Type="http://schemas.openxmlformats.org/officeDocument/2006/relationships/hyperlink" Target="http://www.myswitzerland.com/nl-nl/unesco-werelderfgoed-swiss-tectonic-arena-sardona.html" TargetMode="External"/><Relationship Id="rId58" Type="http://schemas.openxmlformats.org/officeDocument/2006/relationships/hyperlink" Target="http://www.myswitzerland.com/nl-nl/unesco-werelderfgoed-rhaetische-bahn-in-het-cultuurlandschap-albula-bernina.html" TargetMode="External"/><Relationship Id="rId59" Type="http://schemas.openxmlformats.org/officeDocument/2006/relationships/hyperlink" Target="http://www.rhb.ch" TargetMode="External"/><Relationship Id="rId70" Type="http://schemas.openxmlformats.org/officeDocument/2006/relationships/hyperlink" Target="http://www.myswitzerland.com/nl-be/ascona.html" TargetMode="External"/><Relationship Id="rId71" Type="http://schemas.openxmlformats.org/officeDocument/2006/relationships/hyperlink" Target="http://www.myswitzerland.com/nl-nl/unesco-werelderfgoed-jungfrau-aletsch.html" TargetMode="External"/><Relationship Id="rId72" Type="http://schemas.openxmlformats.org/officeDocument/2006/relationships/hyperlink" Target="http://www.myswitzerland.com/nl-nl/suggesties/grand-tour-of-switzerland/droomroute-melide-montagnola.html" TargetMode="External"/><Relationship Id="rId73" Type="http://schemas.openxmlformats.org/officeDocument/2006/relationships/hyperlink" Target="http://www.myswitzerland.com/nl-be/suggesties/grand-tour-of-switzerland/droomroute-airolo-gletsch.html" TargetMode="External"/><Relationship Id="rId74" Type="http://schemas.openxmlformats.org/officeDocument/2006/relationships/hyperlink" Target="http://www.myswitzerland.com/nl-nl/de-matterhorn-in-focus.html" TargetMode="External"/><Relationship Id="rId75" Type="http://schemas.openxmlformats.org/officeDocument/2006/relationships/hyperlink" Target="http://www.myswitzerland.com/nl-nl/grimentz.html" TargetMode="External"/><Relationship Id="rId76" Type="http://schemas.openxmlformats.org/officeDocument/2006/relationships/hyperlink" Target="http://www.myswitzerland.com/nl-nl/chateau-de-villa.html" TargetMode="External"/><Relationship Id="rId77" Type="http://schemas.openxmlformats.org/officeDocument/2006/relationships/hyperlink" Target="http://www.chateaudevilla.ch" TargetMode="External"/><Relationship Id="rId78" Type="http://schemas.openxmlformats.org/officeDocument/2006/relationships/hyperlink" Target="http://www.myswitzerland.com/nl-nl/martigny.html" TargetMode="External"/><Relationship Id="rId79" Type="http://schemas.openxmlformats.org/officeDocument/2006/relationships/hyperlink" Target="http://www.myswitzerland.com/nl-be/de-basiliek-van-de-abdij-st-maurice.html" TargetMode="External"/><Relationship Id="rId90" Type="http://schemas.openxmlformats.org/officeDocument/2006/relationships/hyperlink" Target="http://www.myswitzerland.com/nl-nl/creux-du-van-val-de-travers.html" TargetMode="External"/><Relationship Id="rId91" Type="http://schemas.openxmlformats.org/officeDocument/2006/relationships/hyperlink" Target="http://www.myswitzerland.com/nl-nl/suggesties/grand-tour-of-switzerland/droomroute-vich-le-brassus.html" TargetMode="External"/><Relationship Id="rId92" Type="http://schemas.openxmlformats.org/officeDocument/2006/relationships/hyperlink" Target="http://www.myswitzerland.com/nl-nl/grand-tour-of-switzerland/grand-tour-hotels.html" TargetMode="External"/><Relationship Id="rId93" Type="http://schemas.openxmlformats.org/officeDocument/2006/relationships/hyperlink" Target="http://www.SwissTravelSystem.com/grandtraintour" TargetMode="External"/><Relationship Id="rId94" Type="http://schemas.openxmlformats.org/officeDocument/2006/relationships/hyperlink" Target="http://www.SwissTravelSystem.com/media" TargetMode="External"/><Relationship Id="rId95" Type="http://schemas.openxmlformats.org/officeDocument/2006/relationships/header" Target="header1.xml"/><Relationship Id="rId96" Type="http://schemas.openxmlformats.org/officeDocument/2006/relationships/footer" Target="footer1.xml"/><Relationship Id="rId97" Type="http://schemas.openxmlformats.org/officeDocument/2006/relationships/footer" Target="footer2.xml"/><Relationship Id="rId98" Type="http://schemas.openxmlformats.org/officeDocument/2006/relationships/header" Target="header2.xml"/><Relationship Id="rId99" Type="http://schemas.openxmlformats.org/officeDocument/2006/relationships/footer" Target="footer3.xml"/><Relationship Id="rId20" Type="http://schemas.openxmlformats.org/officeDocument/2006/relationships/hyperlink" Target="http://www.myswitzerland.com/nl-nl/hotel-palafittesupsmalls-small-sup.html" TargetMode="External"/><Relationship Id="rId21" Type="http://schemas.openxmlformats.org/officeDocument/2006/relationships/hyperlink" Target="http://www.palafitte.ch" TargetMode="External"/><Relationship Id="rId22" Type="http://schemas.openxmlformats.org/officeDocument/2006/relationships/hyperlink" Target="http://www.myswitzerland.com/nl-nl/freiburg.html" TargetMode="External"/><Relationship Id="rId23" Type="http://schemas.openxmlformats.org/officeDocument/2006/relationships/hyperlink" Target="http://www.fribourgregion.ch" TargetMode="External"/><Relationship Id="rId24" Type="http://schemas.openxmlformats.org/officeDocument/2006/relationships/hyperlink" Target="http://www.myswitzerland.com/nl-nl/la-maison-du-gruyere-aoc.html" TargetMode="External"/><Relationship Id="rId25" Type="http://schemas.openxmlformats.org/officeDocument/2006/relationships/hyperlink" Target="http://www.bainsdelagruyere.ch" TargetMode="External"/><Relationship Id="rId26" Type="http://schemas.openxmlformats.org/officeDocument/2006/relationships/hyperlink" Target="http://www.gstaad.ch/en/enjoyment/restaurants/fondueland-gstaad.html" TargetMode="External"/><Relationship Id="rId27" Type="http://schemas.openxmlformats.org/officeDocument/2006/relationships/hyperlink" Target="http://www.myswitzerland.com/nl-nl/interlaken.html" TargetMode="External"/><Relationship Id="rId28" Type="http://schemas.openxmlformats.org/officeDocument/2006/relationships/hyperlink" Target="http://www.interlaken.ch" TargetMode="External"/><Relationship Id="rId29" Type="http://schemas.openxmlformats.org/officeDocument/2006/relationships/hyperlink" Target="http://www.myswitzerland.com/nl-nl/grand-tour-of-switzerland/droomroute-la-sauge-sugiez.html" TargetMode="External"/><Relationship Id="rId40" Type="http://schemas.openxmlformats.org/officeDocument/2006/relationships/hyperlink" Target="http://www.luzern.com" TargetMode="External"/><Relationship Id="rId41" Type="http://schemas.openxmlformats.org/officeDocument/2006/relationships/hyperlink" Target="http://www.stanserhorn.ch" TargetMode="External"/><Relationship Id="rId42" Type="http://schemas.openxmlformats.org/officeDocument/2006/relationships/hyperlink" Target="http://www.myswitzerland.com/nl-nl/de-hoogstgelegen-hangbrug-van-europa.html" TargetMode="External"/><Relationship Id="rId43" Type="http://schemas.openxmlformats.org/officeDocument/2006/relationships/hyperlink" Target="http://www.titlis.ch" TargetMode="External"/><Relationship Id="rId44" Type="http://schemas.openxmlformats.org/officeDocument/2006/relationships/hyperlink" Target="http://www.myswitzerland.com/nl-nl/altdorf.html" TargetMode="External"/><Relationship Id="rId45" Type="http://schemas.openxmlformats.org/officeDocument/2006/relationships/hyperlink" Target="http://www.myswitzerland.com/nl-be/einsiedeln.html" TargetMode="External"/><Relationship Id="rId46" Type="http://schemas.openxmlformats.org/officeDocument/2006/relationships/hyperlink" Target="http://www.myswitzerland.com/nl-nl/suggesties/grand-tour-of-switzerland/droomroute-greppen-beckenried.html" TargetMode="External"/><Relationship Id="rId47" Type="http://schemas.openxmlformats.org/officeDocument/2006/relationships/hyperlink" Target="http://www.myswitzerland.com/nl-be/zuerich.html" TargetMode="External"/><Relationship Id="rId48" Type="http://schemas.openxmlformats.org/officeDocument/2006/relationships/hyperlink" Target="http://www.myswitzerland.com/nl-nl/rijn-waterval.html" TargetMode="External"/><Relationship Id="rId49" Type="http://schemas.openxmlformats.org/officeDocument/2006/relationships/hyperlink" Target="http://www.rheinfall.ch" TargetMode="External"/><Relationship Id="rId60" Type="http://schemas.openxmlformats.org/officeDocument/2006/relationships/hyperlink" Target="http://www.myswitzerland.com/nl-nl/ruinaulta-switzerland-s-grand-canyon.html" TargetMode="External"/><Relationship Id="rId61" Type="http://schemas.openxmlformats.org/officeDocument/2006/relationships/hyperlink" Target="http://www.myswitzerland.com/nl-nl/het-zwitserse-nationale-park.html" TargetMode="External"/><Relationship Id="rId62" Type="http://schemas.openxmlformats.org/officeDocument/2006/relationships/hyperlink" Target="http://www.myswitzerland.com/nl-nl/unesco-werelderfgoed-klooster-st-johann.html" TargetMode="External"/><Relationship Id="rId63" Type="http://schemas.openxmlformats.org/officeDocument/2006/relationships/hyperlink" Target="http://www.mustair.ch" TargetMode="External"/><Relationship Id="rId64" Type="http://schemas.openxmlformats.org/officeDocument/2006/relationships/hyperlink" Target="http://www.myswitzerland.com/nl-nl/suggesties/grand-tour-of-switzerland/droomroute-thusis-spluegen.html" TargetMode="External"/><Relationship Id="rId65" Type="http://schemas.openxmlformats.org/officeDocument/2006/relationships/hyperlink" Target="http://www.myswitzerland.com/nl-nl/suggesties/grand-tour-of-switzerland/droomroute-zernez-silvaplana.html" TargetMode="External"/><Relationship Id="rId66" Type="http://schemas.openxmlformats.org/officeDocument/2006/relationships/hyperlink" Target="http://www.myswitzerland.com/nl-nl/unesco-werelderfgoed-de-kastelen-van-bellinzona.html" TargetMode="External"/><Relationship Id="rId67" Type="http://schemas.openxmlformats.org/officeDocument/2006/relationships/hyperlink" Target="http://www.myswitzerland.com/nl-be/monte-bre-met-uitzicht-op-de-san-salvatore.html" TargetMode="External"/><Relationship Id="rId68" Type="http://schemas.openxmlformats.org/officeDocument/2006/relationships/hyperlink" Target="http://www.myswitzerland.com/nl-nl/morcote.html" TargetMode="External"/><Relationship Id="rId69" Type="http://schemas.openxmlformats.org/officeDocument/2006/relationships/hyperlink" Target="http://www.myswitzerland.com/nl-be/aan-het-groene-water.html" TargetMode="External"/><Relationship Id="rId100" Type="http://schemas.openxmlformats.org/officeDocument/2006/relationships/fontTable" Target="fontTable.xml"/><Relationship Id="rId80" Type="http://schemas.openxmlformats.org/officeDocument/2006/relationships/hyperlink" Target="http://www.myswitzerland.com/nl-nl/unesco-werelderfgoed-lavaux.html" TargetMode="External"/><Relationship Id="rId81" Type="http://schemas.openxmlformats.org/officeDocument/2006/relationships/hyperlink" Target="http://www.myswitzerland.com/nl-nl/lausanne.html" TargetMode="External"/><Relationship Id="rId82" Type="http://schemas.openxmlformats.org/officeDocument/2006/relationships/hyperlink" Target="http://www.myswitzerland.com/nl-nl/suggesties/grand-tour-of-switzerland/droomroute-ardon-saillon.html" TargetMode="External"/><Relationship Id="rId83" Type="http://schemas.openxmlformats.org/officeDocument/2006/relationships/hyperlink" Target="http://www.myswitzerland.com/nl-nl/suggesties/grand-tour-of-switzerland/droomroute-corseaux-lutry.html" TargetMode="External"/><Relationship Id="rId84" Type="http://schemas.openxmlformats.org/officeDocument/2006/relationships/hyperlink" Target="http://www.myswitzerland.com/nl-nl/genf.html" TargetMode="External"/><Relationship Id="rId85" Type="http://schemas.openxmlformats.org/officeDocument/2006/relationships/hyperlink" Target="http://www.myswitzerland.com/nl-nl/patek-philippe-museum.html" TargetMode="External"/><Relationship Id="rId86" Type="http://schemas.openxmlformats.org/officeDocument/2006/relationships/hyperlink" Target="http://www.myswitzerland.com/nl-nl/geneva-watch-tour.html" TargetMode="External"/><Relationship Id="rId87" Type="http://schemas.openxmlformats.org/officeDocument/2006/relationships/hyperlink" Target="http://www.genevawatchtour.com" TargetMode="External"/><Relationship Id="rId88" Type="http://schemas.openxmlformats.org/officeDocument/2006/relationships/hyperlink" Target="http://www.olivierpiguet.ch" TargetMode="External"/><Relationship Id="rId89" Type="http://schemas.openxmlformats.org/officeDocument/2006/relationships/hyperlink" Target="http://www.myswitzerland.com/nl-nl/val-de-traver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4" Type="http://schemas.openxmlformats.org/officeDocument/2006/relationships/image" Target="media/image5.wmf"/><Relationship Id="rId5" Type="http://schemas.openxmlformats.org/officeDocument/2006/relationships/image" Target="media/image6.wmf"/><Relationship Id="rId6" Type="http://schemas.openxmlformats.org/officeDocument/2006/relationships/image" Target="media/image7.wmf"/><Relationship Id="rId7" Type="http://schemas.openxmlformats.org/officeDocument/2006/relationships/image" Target="media/image8.wmf"/><Relationship Id="rId8" Type="http://schemas.openxmlformats.org/officeDocument/2006/relationships/image" Target="media/image9.png"/><Relationship Id="rId1" Type="http://schemas.openxmlformats.org/officeDocument/2006/relationships/image" Target="media/image2.emf"/><Relationship Id="rId2" Type="http://schemas.openxmlformats.org/officeDocument/2006/relationships/image" Target="media/image3.wmf"/></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4" Type="http://schemas.openxmlformats.org/officeDocument/2006/relationships/image" Target="media/image6.wmf"/><Relationship Id="rId5" Type="http://schemas.openxmlformats.org/officeDocument/2006/relationships/image" Target="media/image7.wmf"/><Relationship Id="rId6" Type="http://schemas.openxmlformats.org/officeDocument/2006/relationships/image" Target="media/image8.wmf"/><Relationship Id="rId7" Type="http://schemas.openxmlformats.org/officeDocument/2006/relationships/image" Target="media/image9.png"/><Relationship Id="rId1" Type="http://schemas.openxmlformats.org/officeDocument/2006/relationships/image" Target="media/image3.wmf"/><Relationship Id="rId2"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claeys:Library:Application%20Support:Microsoft:Office:User%20Templates:My%20Templates:ST_Letter.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ST_Letter.dotm</Template>
  <TotalTime>32</TotalTime>
  <Pages>20</Pages>
  <Words>6162</Words>
  <Characters>35127</Characters>
  <Application>Microsoft Macintosh Word</Application>
  <DocSecurity>0</DocSecurity>
  <Lines>292</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 ..</cp:lastModifiedBy>
  <cp:revision>5</cp:revision>
  <cp:lastPrinted>2015-01-12T08:26:00Z</cp:lastPrinted>
  <dcterms:created xsi:type="dcterms:W3CDTF">2015-04-16T00:17:00Z</dcterms:created>
  <dcterms:modified xsi:type="dcterms:W3CDTF">2015-04-16T00:52:00Z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nl</vt:lpwstr>
  </property>
</Properties>
</file>