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EC72F" w14:textId="77777777" w:rsidR="006A32E3" w:rsidRDefault="006A32E3" w:rsidP="006A32E3">
      <w:pPr>
        <w:pStyle w:val="DocType"/>
      </w:pPr>
      <w:r>
        <w:t>Medienmitteilung</w:t>
      </w:r>
    </w:p>
    <w:p w14:paraId="033CE0F5" w14:textId="77777777" w:rsidR="006A32E3" w:rsidRDefault="006A32E3" w:rsidP="00A532A5">
      <w:pPr>
        <w:jc w:val="right"/>
      </w:pPr>
    </w:p>
    <w:p w14:paraId="63DBBAAE" w14:textId="77BCACC8" w:rsidR="007D6F67" w:rsidRPr="004A0B5A" w:rsidRDefault="00B01BBD" w:rsidP="00A532A5">
      <w:pPr>
        <w:jc w:val="right"/>
      </w:pPr>
      <w:r w:rsidRPr="004A0B5A">
        <w:t>Zürich</w:t>
      </w:r>
      <w:r w:rsidR="008F185F" w:rsidRPr="004A0B5A">
        <w:t xml:space="preserve"> / Montreux</w:t>
      </w:r>
      <w:r w:rsidR="00A532A5" w:rsidRPr="004A0B5A">
        <w:t xml:space="preserve">, </w:t>
      </w:r>
      <w:r w:rsidR="00D965D2">
        <w:t>26</w:t>
      </w:r>
      <w:r w:rsidR="00AF71A1" w:rsidRPr="004A0B5A">
        <w:t xml:space="preserve">. </w:t>
      </w:r>
      <w:r w:rsidR="008F185F" w:rsidRPr="004A0B5A">
        <w:t xml:space="preserve">Juni </w:t>
      </w:r>
      <w:r w:rsidRPr="004A0B5A">
        <w:t>2019</w:t>
      </w:r>
    </w:p>
    <w:p w14:paraId="2D8785F2" w14:textId="77777777" w:rsidR="00DF75FD" w:rsidRPr="004A0B5A" w:rsidRDefault="00DF75FD" w:rsidP="00A532A5"/>
    <w:p w14:paraId="76DBA87F" w14:textId="77777777" w:rsidR="00287FAE" w:rsidRPr="004A0B5A" w:rsidRDefault="00287FAE" w:rsidP="00A532A5"/>
    <w:p w14:paraId="38D3776F" w14:textId="43D081DC" w:rsidR="00BB313A" w:rsidRPr="004A0B5A" w:rsidRDefault="00CB6E4C" w:rsidP="00A532A5">
      <w:pPr>
        <w:rPr>
          <w:sz w:val="24"/>
          <w:szCs w:val="24"/>
        </w:rPr>
      </w:pPr>
      <w:r w:rsidRPr="004A0B5A">
        <w:rPr>
          <w:sz w:val="24"/>
          <w:szCs w:val="24"/>
        </w:rPr>
        <w:t xml:space="preserve">Einweihung der offiziellen Ziellinie der Via </w:t>
      </w:r>
      <w:proofErr w:type="spellStart"/>
      <w:r w:rsidRPr="004A0B5A">
        <w:rPr>
          <w:sz w:val="24"/>
          <w:szCs w:val="24"/>
        </w:rPr>
        <w:t>Alpina</w:t>
      </w:r>
      <w:proofErr w:type="spellEnd"/>
      <w:r w:rsidRPr="004A0B5A">
        <w:rPr>
          <w:sz w:val="24"/>
          <w:szCs w:val="24"/>
        </w:rPr>
        <w:t xml:space="preserve"> in Montreux.</w:t>
      </w:r>
    </w:p>
    <w:p w14:paraId="3112B030" w14:textId="77777777" w:rsidR="00CB6E4C" w:rsidRPr="004A0B5A" w:rsidRDefault="00CB6E4C" w:rsidP="00A532A5"/>
    <w:p w14:paraId="4B573437" w14:textId="5BCA2C80" w:rsidR="0005072A" w:rsidRPr="00DF0DE2" w:rsidRDefault="00CB6E4C" w:rsidP="0087445C">
      <w:pPr>
        <w:spacing w:line="276" w:lineRule="auto"/>
        <w:rPr>
          <w:b/>
        </w:rPr>
      </w:pPr>
      <w:r w:rsidRPr="004A0B5A">
        <w:rPr>
          <w:b/>
        </w:rPr>
        <w:t xml:space="preserve">Die Via </w:t>
      </w:r>
      <w:proofErr w:type="spellStart"/>
      <w:r w:rsidRPr="004A0B5A">
        <w:rPr>
          <w:b/>
        </w:rPr>
        <w:t>Alpina</w:t>
      </w:r>
      <w:proofErr w:type="spellEnd"/>
      <w:r w:rsidRPr="004A0B5A">
        <w:rPr>
          <w:b/>
        </w:rPr>
        <w:t xml:space="preserve"> ist einer der bedeutendsten Fernwanderwege in der schönen und vielfältigen Bergwelt der Schweiz. Anlässlich des </w:t>
      </w:r>
      <w:r w:rsidR="00097E5C" w:rsidRPr="004A0B5A">
        <w:rPr>
          <w:b/>
        </w:rPr>
        <w:t>«Wanderjahrs</w:t>
      </w:r>
      <w:r w:rsidRPr="004A0B5A">
        <w:rPr>
          <w:b/>
        </w:rPr>
        <w:t xml:space="preserve"> 2019</w:t>
      </w:r>
      <w:r w:rsidR="00097E5C" w:rsidRPr="004A0B5A">
        <w:rPr>
          <w:b/>
        </w:rPr>
        <w:t>»</w:t>
      </w:r>
      <w:r w:rsidRPr="004A0B5A">
        <w:rPr>
          <w:b/>
        </w:rPr>
        <w:t xml:space="preserve">, dem zentralen Thema der </w:t>
      </w:r>
      <w:r w:rsidRPr="00DF0DE2">
        <w:rPr>
          <w:b/>
        </w:rPr>
        <w:t xml:space="preserve">internationalen </w:t>
      </w:r>
      <w:r w:rsidR="001A0C76" w:rsidRPr="00DF0DE2">
        <w:rPr>
          <w:b/>
        </w:rPr>
        <w:t>Sommerkampagne</w:t>
      </w:r>
      <w:r w:rsidRPr="00DF0DE2">
        <w:rPr>
          <w:b/>
        </w:rPr>
        <w:t xml:space="preserve"> von Schweiz Tourismus (ST), wurde </w:t>
      </w:r>
      <w:r w:rsidR="00A452A6">
        <w:rPr>
          <w:b/>
        </w:rPr>
        <w:t>gestern</w:t>
      </w:r>
      <w:r w:rsidRPr="00DF0DE2">
        <w:rPr>
          <w:b/>
        </w:rPr>
        <w:t xml:space="preserve"> in Montreux </w:t>
      </w:r>
      <w:r w:rsidR="00097E5C" w:rsidRPr="00DF0DE2">
        <w:rPr>
          <w:b/>
        </w:rPr>
        <w:t>die</w:t>
      </w:r>
      <w:r w:rsidRPr="00DF0DE2">
        <w:rPr>
          <w:b/>
        </w:rPr>
        <w:t xml:space="preserve"> offizielle Ziellinie der Via </w:t>
      </w:r>
      <w:proofErr w:type="spellStart"/>
      <w:r w:rsidRPr="00DF0DE2">
        <w:rPr>
          <w:b/>
        </w:rPr>
        <w:t>Alpina</w:t>
      </w:r>
      <w:proofErr w:type="spellEnd"/>
      <w:r w:rsidRPr="00DF0DE2">
        <w:rPr>
          <w:b/>
        </w:rPr>
        <w:t xml:space="preserve"> eingeweiht. </w:t>
      </w:r>
      <w:r w:rsidR="00097E5C" w:rsidRPr="00DF0DE2">
        <w:rPr>
          <w:b/>
        </w:rPr>
        <w:t xml:space="preserve">Dies ist ein Zeichen für </w:t>
      </w:r>
      <w:r w:rsidRPr="00DF0DE2">
        <w:rPr>
          <w:b/>
        </w:rPr>
        <w:t>die Begeisterung aller Touristen für das Wandern in der Schweiz.</w:t>
      </w:r>
    </w:p>
    <w:p w14:paraId="531085F1" w14:textId="77777777" w:rsidR="00CB6E4C" w:rsidRPr="00DF0DE2" w:rsidRDefault="00CB6E4C" w:rsidP="0087445C">
      <w:pPr>
        <w:spacing w:line="276" w:lineRule="auto"/>
        <w:rPr>
          <w:b/>
          <w:bCs/>
        </w:rPr>
      </w:pPr>
    </w:p>
    <w:p w14:paraId="0DE871D2" w14:textId="5D552160" w:rsidR="005675F2" w:rsidRPr="004A0B5A" w:rsidRDefault="002853B8" w:rsidP="0087445C">
      <w:pPr>
        <w:spacing w:line="276" w:lineRule="auto"/>
      </w:pPr>
      <w:r w:rsidRPr="00DF0DE2">
        <w:t xml:space="preserve">«Fernwandern trifft den Zeitgeist», </w:t>
      </w:r>
      <w:r w:rsidR="00F11BAD" w:rsidRPr="00DF0DE2">
        <w:t>erklärte</w:t>
      </w:r>
      <w:r w:rsidR="00465AC9" w:rsidRPr="00DF0DE2">
        <w:t xml:space="preserve"> </w:t>
      </w:r>
      <w:r w:rsidRPr="00DF0DE2">
        <w:t xml:space="preserve">Martin </w:t>
      </w:r>
      <w:proofErr w:type="spellStart"/>
      <w:r w:rsidRPr="00DF0DE2">
        <w:t>Nydegger</w:t>
      </w:r>
      <w:proofErr w:type="spellEnd"/>
      <w:r w:rsidRPr="00DF0DE2">
        <w:t xml:space="preserve">, Direktor </w:t>
      </w:r>
      <w:r w:rsidR="00981389" w:rsidRPr="00DF0DE2">
        <w:t>ST</w:t>
      </w:r>
      <w:r w:rsidR="00097E5C" w:rsidRPr="00DF0DE2">
        <w:t>,</w:t>
      </w:r>
      <w:r w:rsidR="00465AC9" w:rsidRPr="00DF0DE2">
        <w:t xml:space="preserve"> </w:t>
      </w:r>
      <w:r w:rsidR="00097E5C" w:rsidRPr="00DF0DE2">
        <w:t>bei der feierlichen Einweihung der Ziellinie</w:t>
      </w:r>
      <w:r w:rsidR="001A0C76" w:rsidRPr="00DF0DE2">
        <w:t xml:space="preserve"> der Via </w:t>
      </w:r>
      <w:proofErr w:type="spellStart"/>
      <w:r w:rsidR="001A0C76" w:rsidRPr="00DF0DE2">
        <w:t>Alpina</w:t>
      </w:r>
      <w:proofErr w:type="spellEnd"/>
      <w:r w:rsidR="001A0C76" w:rsidRPr="00DF0DE2">
        <w:t xml:space="preserve"> in der Form eines bearbeiteten Steins</w:t>
      </w:r>
      <w:r w:rsidR="00097E5C" w:rsidRPr="00DF0DE2">
        <w:t xml:space="preserve"> </w:t>
      </w:r>
      <w:r w:rsidR="00A452A6">
        <w:t>gestern</w:t>
      </w:r>
      <w:r w:rsidR="00097E5C" w:rsidRPr="00DF0DE2">
        <w:t xml:space="preserve"> in Montreux in</w:t>
      </w:r>
      <w:r w:rsidR="00097E5C" w:rsidRPr="006C4941">
        <w:t xml:space="preserve"> Anwesenheit der lokalen Behörden und </w:t>
      </w:r>
      <w:r w:rsidR="00F16B2E" w:rsidRPr="006C4941">
        <w:t>Branchenvertreter</w:t>
      </w:r>
      <w:r w:rsidR="00097E5C" w:rsidRPr="006C4941">
        <w:t>.</w:t>
      </w:r>
      <w:r w:rsidR="003A35A4" w:rsidRPr="006C4941">
        <w:t xml:space="preserve"> </w:t>
      </w:r>
      <w:r w:rsidRPr="006C4941">
        <w:t>«</w:t>
      </w:r>
      <w:r w:rsidR="00637283" w:rsidRPr="006C4941">
        <w:t xml:space="preserve">Wer </w:t>
      </w:r>
      <w:r w:rsidR="00132A5D" w:rsidRPr="006C4941">
        <w:t xml:space="preserve">mehrere </w:t>
      </w:r>
      <w:r w:rsidR="00637283" w:rsidRPr="006C4941">
        <w:t>Tage</w:t>
      </w:r>
      <w:r w:rsidR="00132A5D" w:rsidRPr="006C4941">
        <w:t xml:space="preserve"> lang</w:t>
      </w:r>
      <w:r w:rsidR="00637283" w:rsidRPr="006C4941">
        <w:t xml:space="preserve"> durch </w:t>
      </w:r>
      <w:r w:rsidR="00465AC9" w:rsidRPr="006C4941">
        <w:t>die Schweizer Berge</w:t>
      </w:r>
      <w:r w:rsidR="00637283" w:rsidRPr="006C4941">
        <w:t xml:space="preserve"> wandert, entdeckt nicht nur ganz neue Seiten der Schweiz, sondern auch an sich selbe</w:t>
      </w:r>
      <w:r w:rsidR="00132A5D" w:rsidRPr="006C4941">
        <w:t>r</w:t>
      </w:r>
      <w:r w:rsidR="00637283" w:rsidRPr="006C4941">
        <w:t>.</w:t>
      </w:r>
      <w:r w:rsidR="0018385B" w:rsidRPr="006C4941">
        <w:t xml:space="preserve"> </w:t>
      </w:r>
      <w:r w:rsidR="00637283" w:rsidRPr="006C4941">
        <w:t xml:space="preserve">Beim Fernwandern </w:t>
      </w:r>
      <w:r w:rsidR="00132A5D" w:rsidRPr="006C4941">
        <w:t>erholt man sich vom hektischen Alltag</w:t>
      </w:r>
      <w:r w:rsidR="003A35A4" w:rsidRPr="006C4941">
        <w:t>.</w:t>
      </w:r>
      <w:r w:rsidR="00132A5D" w:rsidRPr="006C4941">
        <w:t>»</w:t>
      </w:r>
      <w:r w:rsidR="00902E4C" w:rsidRPr="004A0B5A">
        <w:t xml:space="preserve"> </w:t>
      </w:r>
    </w:p>
    <w:p w14:paraId="77D87AC2" w14:textId="5939CF59" w:rsidR="005675F2" w:rsidRPr="004A0B5A" w:rsidRDefault="005675F2" w:rsidP="005675F2">
      <w:pPr>
        <w:spacing w:line="276" w:lineRule="auto"/>
      </w:pPr>
      <w:r w:rsidRPr="004A0B5A">
        <w:t xml:space="preserve">Ein identischer Stein wird nächstens in Vaduz (FL) als Startlinie gesetzt, als Startpunkt der Via </w:t>
      </w:r>
      <w:proofErr w:type="spellStart"/>
      <w:r w:rsidRPr="004A0B5A">
        <w:t>Alpina</w:t>
      </w:r>
      <w:proofErr w:type="spellEnd"/>
      <w:r w:rsidRPr="004A0B5A">
        <w:t xml:space="preserve">. </w:t>
      </w:r>
    </w:p>
    <w:p w14:paraId="70528CFF" w14:textId="77777777" w:rsidR="002853B8" w:rsidRPr="004A0B5A" w:rsidRDefault="002853B8" w:rsidP="0087445C">
      <w:pPr>
        <w:spacing w:line="276" w:lineRule="auto"/>
      </w:pPr>
    </w:p>
    <w:p w14:paraId="217EC4E9" w14:textId="143C5067" w:rsidR="00637283" w:rsidRPr="004A0B5A" w:rsidRDefault="00097E5C" w:rsidP="00637283">
      <w:pPr>
        <w:spacing w:line="276" w:lineRule="auto"/>
        <w:rPr>
          <w:b/>
          <w:bCs/>
        </w:rPr>
      </w:pPr>
      <w:r w:rsidRPr="004A0B5A">
        <w:rPr>
          <w:b/>
          <w:bCs/>
        </w:rPr>
        <w:t xml:space="preserve">Die Schweiz – </w:t>
      </w:r>
      <w:r w:rsidR="004A0B5A" w:rsidRPr="004A0B5A">
        <w:rPr>
          <w:b/>
          <w:bCs/>
        </w:rPr>
        <w:t>Paradies</w:t>
      </w:r>
      <w:r w:rsidRPr="004A0B5A">
        <w:rPr>
          <w:b/>
          <w:bCs/>
        </w:rPr>
        <w:t xml:space="preserve"> für Fernwanderungen</w:t>
      </w:r>
    </w:p>
    <w:p w14:paraId="54762F4B" w14:textId="70FE81ED" w:rsidR="006539FC" w:rsidRPr="004A0B5A" w:rsidRDefault="003A35A4" w:rsidP="00CB6E4C">
      <w:pPr>
        <w:spacing w:line="276" w:lineRule="auto"/>
      </w:pPr>
      <w:r w:rsidRPr="004A0B5A">
        <w:t xml:space="preserve">Die Hälfte aller wandernden Übernachtungsgäste* in der Schweiz zeigt Interesse an Fernwanderungen. Es sind vor allem die Jungen (18 bis 35-Jährige), die ihren Wanderrucksack gleich für mehrere Tage packen. </w:t>
      </w:r>
      <w:r w:rsidR="00F15C2E" w:rsidRPr="004A0B5A">
        <w:t>Fernwanderer</w:t>
      </w:r>
      <w:r w:rsidR="00F15C2E" w:rsidRPr="004A0B5A">
        <w:rPr>
          <w:vertAlign w:val="superscript"/>
        </w:rPr>
        <w:t xml:space="preserve"> </w:t>
      </w:r>
      <w:r w:rsidR="0067378C" w:rsidRPr="004A0B5A">
        <w:t>suchen</w:t>
      </w:r>
      <w:r w:rsidR="00F15C2E" w:rsidRPr="004A0B5A">
        <w:t xml:space="preserve"> Panorama, Bergwelt und gute ÖV-Anbindungen</w:t>
      </w:r>
      <w:r w:rsidR="006C4941">
        <w:t>*</w:t>
      </w:r>
      <w:r w:rsidR="00F15C2E" w:rsidRPr="004A0B5A">
        <w:t xml:space="preserve">. </w:t>
      </w:r>
      <w:r w:rsidR="00C65658" w:rsidRPr="004A0B5A">
        <w:t xml:space="preserve">Das widerspiegelt sich im </w:t>
      </w:r>
      <w:r w:rsidR="006D41D5" w:rsidRPr="004A0B5A">
        <w:t>vielseitige</w:t>
      </w:r>
      <w:r w:rsidR="00C65658" w:rsidRPr="004A0B5A">
        <w:t>n</w:t>
      </w:r>
      <w:r w:rsidR="006D41D5" w:rsidRPr="004A0B5A">
        <w:t xml:space="preserve"> </w:t>
      </w:r>
      <w:r w:rsidR="0087445C" w:rsidRPr="004A0B5A">
        <w:t>Angebot an Fernwanderwegen</w:t>
      </w:r>
      <w:r w:rsidR="00F15C2E" w:rsidRPr="004A0B5A">
        <w:t xml:space="preserve"> </w:t>
      </w:r>
      <w:r w:rsidR="00C65658" w:rsidRPr="004A0B5A">
        <w:t xml:space="preserve">in der Schweiz, </w:t>
      </w:r>
      <w:proofErr w:type="gramStart"/>
      <w:r w:rsidR="007A448B" w:rsidRPr="004A0B5A">
        <w:t>das</w:t>
      </w:r>
      <w:proofErr w:type="gramEnd"/>
      <w:r w:rsidR="00F15C2E" w:rsidRPr="004A0B5A">
        <w:t xml:space="preserve"> viel Spielraum</w:t>
      </w:r>
      <w:r w:rsidR="00AA3346" w:rsidRPr="004A0B5A">
        <w:t xml:space="preserve"> für eigene Bedürfnisse</w:t>
      </w:r>
      <w:r w:rsidR="00C65658" w:rsidRPr="004A0B5A">
        <w:t xml:space="preserve"> lässt</w:t>
      </w:r>
      <w:r w:rsidR="00F15C2E" w:rsidRPr="004A0B5A">
        <w:t xml:space="preserve">. </w:t>
      </w:r>
      <w:r w:rsidR="002853B8" w:rsidRPr="004A0B5A">
        <w:t xml:space="preserve">Der Klassiker ist die Via </w:t>
      </w:r>
      <w:proofErr w:type="spellStart"/>
      <w:r w:rsidR="002853B8" w:rsidRPr="004A0B5A">
        <w:t>Alpina</w:t>
      </w:r>
      <w:proofErr w:type="spellEnd"/>
      <w:r w:rsidR="006D41D5" w:rsidRPr="004A0B5A">
        <w:t>:</w:t>
      </w:r>
      <w:r w:rsidR="002853B8" w:rsidRPr="004A0B5A">
        <w:t xml:space="preserve"> Sie führt in 20 Tagen quer durch die nördlichen Alpen </w:t>
      </w:r>
      <w:r w:rsidR="00BA1A9F" w:rsidRPr="004A0B5A">
        <w:t>über 3</w:t>
      </w:r>
      <w:r w:rsidR="00342FC6" w:rsidRPr="004A0B5A">
        <w:t>90</w:t>
      </w:r>
      <w:r w:rsidR="00BA1A9F" w:rsidRPr="004A0B5A">
        <w:t xml:space="preserve"> km </w:t>
      </w:r>
      <w:r w:rsidR="002853B8" w:rsidRPr="004A0B5A">
        <w:t xml:space="preserve">von Vaduz bis </w:t>
      </w:r>
      <w:r w:rsidR="00BA1A9F" w:rsidRPr="004A0B5A">
        <w:t xml:space="preserve">nach </w:t>
      </w:r>
      <w:r w:rsidR="002853B8" w:rsidRPr="004A0B5A">
        <w:t xml:space="preserve">Montreux. </w:t>
      </w:r>
      <w:r w:rsidR="00902E4C" w:rsidRPr="004A0B5A">
        <w:t xml:space="preserve">Abenteuerlustige wählen </w:t>
      </w:r>
      <w:r w:rsidR="00637283" w:rsidRPr="004A0B5A">
        <w:t>de</w:t>
      </w:r>
      <w:r w:rsidR="00902E4C" w:rsidRPr="004A0B5A">
        <w:t>n</w:t>
      </w:r>
      <w:r w:rsidR="00637283" w:rsidRPr="004A0B5A">
        <w:t xml:space="preserve"> </w:t>
      </w:r>
      <w:r w:rsidR="00902E4C" w:rsidRPr="004A0B5A">
        <w:t xml:space="preserve">anspruchsvollen </w:t>
      </w:r>
      <w:r w:rsidR="00637283" w:rsidRPr="004A0B5A">
        <w:t>Alpenpässe</w:t>
      </w:r>
      <w:r w:rsidR="006D41D5" w:rsidRPr="004A0B5A">
        <w:t>-W</w:t>
      </w:r>
      <w:r w:rsidR="00637283" w:rsidRPr="004A0B5A">
        <w:t>eg</w:t>
      </w:r>
      <w:r w:rsidR="00902E4C" w:rsidRPr="004A0B5A">
        <w:t>, der 34 Tage lang</w:t>
      </w:r>
      <w:r w:rsidR="00BA1A9F" w:rsidRPr="004A0B5A">
        <w:t xml:space="preserve"> auf 6</w:t>
      </w:r>
      <w:r w:rsidR="00342FC6" w:rsidRPr="004A0B5A">
        <w:t>10</w:t>
      </w:r>
      <w:r w:rsidR="00BA1A9F" w:rsidRPr="004A0B5A">
        <w:t xml:space="preserve"> km</w:t>
      </w:r>
      <w:r w:rsidR="00637283" w:rsidRPr="004A0B5A">
        <w:t xml:space="preserve"> durch die südlichen Alpen </w:t>
      </w:r>
      <w:r w:rsidR="00902E4C" w:rsidRPr="004A0B5A">
        <w:t>der Schweiz führt.</w:t>
      </w:r>
      <w:r w:rsidR="006D41D5" w:rsidRPr="004A0B5A">
        <w:t xml:space="preserve"> </w:t>
      </w:r>
      <w:r w:rsidR="00342FC6" w:rsidRPr="004A0B5A">
        <w:t xml:space="preserve">Eine </w:t>
      </w:r>
      <w:r w:rsidR="00437078" w:rsidRPr="004A0B5A">
        <w:t>sanftere</w:t>
      </w:r>
      <w:r w:rsidR="00342FC6" w:rsidRPr="004A0B5A">
        <w:t xml:space="preserve"> </w:t>
      </w:r>
      <w:r w:rsidR="00637283" w:rsidRPr="004A0B5A">
        <w:t>Option</w:t>
      </w:r>
      <w:r w:rsidR="00902E4C" w:rsidRPr="004A0B5A">
        <w:t xml:space="preserve"> ist </w:t>
      </w:r>
      <w:r w:rsidR="00637283" w:rsidRPr="004A0B5A">
        <w:t>der</w:t>
      </w:r>
      <w:r w:rsidR="00BA1A9F" w:rsidRPr="004A0B5A">
        <w:t xml:space="preserve"> 3</w:t>
      </w:r>
      <w:r w:rsidR="00342FC6" w:rsidRPr="004A0B5A">
        <w:t>20</w:t>
      </w:r>
      <w:r w:rsidR="00BA1A9F" w:rsidRPr="004A0B5A">
        <w:t xml:space="preserve"> km lange</w:t>
      </w:r>
      <w:r w:rsidR="00637283" w:rsidRPr="004A0B5A">
        <w:t xml:space="preserve"> Jura</w:t>
      </w:r>
      <w:r w:rsidR="00F66247" w:rsidRPr="004A0B5A">
        <w:t>-</w:t>
      </w:r>
      <w:r w:rsidR="00637283" w:rsidRPr="004A0B5A">
        <w:t>Höhenweg</w:t>
      </w:r>
      <w:r w:rsidR="00902E4C" w:rsidRPr="004A0B5A">
        <w:t xml:space="preserve">, der in </w:t>
      </w:r>
      <w:r w:rsidR="00902E4C" w:rsidRPr="001A0C76">
        <w:t>16</w:t>
      </w:r>
      <w:r w:rsidR="00902E4C" w:rsidRPr="004A0B5A">
        <w:t xml:space="preserve"> Etappen Zürich </w:t>
      </w:r>
      <w:r w:rsidR="00902E4C" w:rsidRPr="006C4941">
        <w:t xml:space="preserve">mit dem </w:t>
      </w:r>
      <w:proofErr w:type="spellStart"/>
      <w:r w:rsidR="00902E4C" w:rsidRPr="006C4941">
        <w:t>Genfersee</w:t>
      </w:r>
      <w:proofErr w:type="spellEnd"/>
      <w:r w:rsidR="00902E4C" w:rsidRPr="006C4941">
        <w:t xml:space="preserve"> verbindet. </w:t>
      </w:r>
      <w:r w:rsidR="00637283" w:rsidRPr="006C4941">
        <w:t xml:space="preserve">Die vielen </w:t>
      </w:r>
      <w:r w:rsidR="006D41D5" w:rsidRPr="006C4941">
        <w:t>E</w:t>
      </w:r>
      <w:r w:rsidR="00637283" w:rsidRPr="006C4941">
        <w:t>tappen sollen dabei nicht abschrecken, denn: «</w:t>
      </w:r>
      <w:r w:rsidR="00F15C2E" w:rsidRPr="006C4941">
        <w:t>Jede</w:t>
      </w:r>
      <w:r w:rsidR="00C65658" w:rsidRPr="006C4941">
        <w:t xml:space="preserve"> Wanderin, jeder </w:t>
      </w:r>
      <w:r w:rsidR="00F15C2E" w:rsidRPr="006C4941">
        <w:t xml:space="preserve">Wanderer </w:t>
      </w:r>
      <w:r w:rsidR="00637283" w:rsidRPr="006C4941">
        <w:t>bestimmt selber</w:t>
      </w:r>
      <w:r w:rsidR="00A53DF0" w:rsidRPr="006C4941">
        <w:t xml:space="preserve">, </w:t>
      </w:r>
      <w:r w:rsidR="001528E2">
        <w:t>wie</w:t>
      </w:r>
      <w:r w:rsidR="001528E2" w:rsidRPr="006C4941">
        <w:t xml:space="preserve"> viele</w:t>
      </w:r>
      <w:r w:rsidR="00637283" w:rsidRPr="006C4941">
        <w:t xml:space="preserve"> Tage </w:t>
      </w:r>
      <w:r w:rsidR="00C65658" w:rsidRPr="006C4941">
        <w:t xml:space="preserve">sie oder </w:t>
      </w:r>
      <w:r w:rsidR="00721409" w:rsidRPr="006C4941">
        <w:t xml:space="preserve">er </w:t>
      </w:r>
      <w:r w:rsidR="00637283" w:rsidRPr="006C4941">
        <w:t>unterwegs sein will</w:t>
      </w:r>
      <w:r w:rsidR="00A53DF0" w:rsidRPr="006C4941">
        <w:t xml:space="preserve"> und wie </w:t>
      </w:r>
      <w:r w:rsidR="007A448B" w:rsidRPr="006C4941">
        <w:t xml:space="preserve">komfortabel </w:t>
      </w:r>
      <w:r w:rsidR="00A53DF0" w:rsidRPr="006C4941">
        <w:t xml:space="preserve">es sein </w:t>
      </w:r>
      <w:r w:rsidR="00EE6E8E" w:rsidRPr="006C4941">
        <w:t>darf</w:t>
      </w:r>
      <w:r w:rsidR="00A53DF0" w:rsidRPr="006C4941">
        <w:t xml:space="preserve">. </w:t>
      </w:r>
      <w:r w:rsidR="00902E4C" w:rsidRPr="006C4941">
        <w:t xml:space="preserve">Dank </w:t>
      </w:r>
      <w:r w:rsidR="00637283" w:rsidRPr="006C4941">
        <w:t xml:space="preserve">dem guten Anschluss </w:t>
      </w:r>
      <w:r w:rsidR="00A53DF0" w:rsidRPr="006C4941">
        <w:t xml:space="preserve">an den </w:t>
      </w:r>
      <w:r w:rsidR="00637283" w:rsidRPr="006C4941">
        <w:t>öffentlichen Verkehr</w:t>
      </w:r>
      <w:r w:rsidR="00A53DF0" w:rsidRPr="006C4941">
        <w:t xml:space="preserve"> </w:t>
      </w:r>
      <w:r w:rsidR="00C65658" w:rsidRPr="006C4941">
        <w:t xml:space="preserve">lassen sich unsere </w:t>
      </w:r>
      <w:r w:rsidR="00EE6E8E" w:rsidRPr="006C4941">
        <w:t>Fernwander</w:t>
      </w:r>
      <w:r w:rsidR="00C65658" w:rsidRPr="006C4941">
        <w:t xml:space="preserve">wege </w:t>
      </w:r>
      <w:r w:rsidR="00E53EB5" w:rsidRPr="006C4941">
        <w:t>gut</w:t>
      </w:r>
      <w:r w:rsidR="00BE116E" w:rsidRPr="006C4941">
        <w:t xml:space="preserve"> ver</w:t>
      </w:r>
      <w:r w:rsidR="00E53EB5" w:rsidRPr="006C4941">
        <w:t>kürzen oder vereinfachen</w:t>
      </w:r>
      <w:r w:rsidR="00EE6E8E" w:rsidRPr="006C4941">
        <w:t xml:space="preserve">», sagt </w:t>
      </w:r>
      <w:r w:rsidR="004D29AB" w:rsidRPr="006C4941">
        <w:t>Martin P</w:t>
      </w:r>
      <w:r w:rsidR="003407C6" w:rsidRPr="006C4941">
        <w:t>ally, Marketing Manager Sommer</w:t>
      </w:r>
      <w:r w:rsidR="00981389" w:rsidRPr="006C4941">
        <w:t xml:space="preserve"> bei ST</w:t>
      </w:r>
      <w:r w:rsidR="003407C6" w:rsidRPr="006C4941">
        <w:t xml:space="preserve">. </w:t>
      </w:r>
      <w:r w:rsidR="00721409" w:rsidRPr="006C4941">
        <w:t xml:space="preserve">Insbesondere auf der Via </w:t>
      </w:r>
      <w:proofErr w:type="spellStart"/>
      <w:r w:rsidR="00721409" w:rsidRPr="006C4941">
        <w:t>Alpina</w:t>
      </w:r>
      <w:proofErr w:type="spellEnd"/>
      <w:r w:rsidR="00721409" w:rsidRPr="006C4941">
        <w:t xml:space="preserve"> ist zudem das Übernachtungsangebot sehr vielseitig – von der einfachen Berghütte bis zum luxuriösen Wellnesshotel. Wer zusätzlichen Service wünscht, wählt</w:t>
      </w:r>
      <w:r w:rsidR="00721409" w:rsidRPr="004A0B5A">
        <w:t xml:space="preserve"> ein buchbares Angebot mit Gepäcktransport.</w:t>
      </w:r>
      <w:r w:rsidR="0038331D" w:rsidRPr="004A0B5A">
        <w:t xml:space="preserve"> </w:t>
      </w:r>
    </w:p>
    <w:p w14:paraId="6918E20D" w14:textId="77777777" w:rsidR="00400108" w:rsidRPr="004A0B5A" w:rsidRDefault="00400108" w:rsidP="00B01BBD">
      <w:pPr>
        <w:rPr>
          <w:b/>
          <w:bCs/>
        </w:rPr>
      </w:pPr>
    </w:p>
    <w:p w14:paraId="1DB0A251" w14:textId="489102E4" w:rsidR="00637283" w:rsidRPr="004A0B5A" w:rsidRDefault="005E420E" w:rsidP="00B01BBD">
      <w:pPr>
        <w:rPr>
          <w:b/>
          <w:bCs/>
        </w:rPr>
      </w:pPr>
      <w:r w:rsidRPr="008D1CA0">
        <w:rPr>
          <w:b/>
          <w:bCs/>
        </w:rPr>
        <w:t xml:space="preserve">Neu: </w:t>
      </w:r>
      <w:r w:rsidR="00637283" w:rsidRPr="008D1CA0">
        <w:rPr>
          <w:b/>
          <w:bCs/>
        </w:rPr>
        <w:t xml:space="preserve">Via </w:t>
      </w:r>
      <w:proofErr w:type="spellStart"/>
      <w:r w:rsidR="00637283" w:rsidRPr="008D1CA0">
        <w:rPr>
          <w:b/>
          <w:bCs/>
        </w:rPr>
        <w:t>Alpina</w:t>
      </w:r>
      <w:proofErr w:type="spellEnd"/>
      <w:r w:rsidR="00637283" w:rsidRPr="008D1CA0">
        <w:rPr>
          <w:b/>
          <w:bCs/>
        </w:rPr>
        <w:t xml:space="preserve"> Wanderpass</w:t>
      </w:r>
      <w:r w:rsidRPr="008D1CA0">
        <w:rPr>
          <w:b/>
          <w:bCs/>
        </w:rPr>
        <w:t>, Biwak</w:t>
      </w:r>
      <w:r w:rsidR="00AC35A1" w:rsidRPr="008D1CA0">
        <w:rPr>
          <w:b/>
          <w:bCs/>
        </w:rPr>
        <w:t>-E</w:t>
      </w:r>
      <w:r w:rsidRPr="008D1CA0">
        <w:rPr>
          <w:b/>
          <w:bCs/>
        </w:rPr>
        <w:t>rlebnis</w:t>
      </w:r>
      <w:r w:rsidR="00775AB2" w:rsidRPr="008D1CA0">
        <w:rPr>
          <w:b/>
          <w:bCs/>
        </w:rPr>
        <w:t>,</w:t>
      </w:r>
      <w:r w:rsidRPr="008D1CA0">
        <w:rPr>
          <w:b/>
          <w:bCs/>
        </w:rPr>
        <w:t xml:space="preserve"> Wanderkarte</w:t>
      </w:r>
      <w:r w:rsidR="00775AB2" w:rsidRPr="008D1CA0">
        <w:rPr>
          <w:b/>
          <w:bCs/>
        </w:rPr>
        <w:t xml:space="preserve"> und Gepäcktransport</w:t>
      </w:r>
    </w:p>
    <w:p w14:paraId="5D8814C4" w14:textId="0BC308C7" w:rsidR="00773783" w:rsidRPr="00773783" w:rsidRDefault="00773783" w:rsidP="00773783">
      <w:r w:rsidRPr="00DF0DE2">
        <w:t>Somit ist nun dieser bekannteste Fernwanderweg endgültig bereit</w:t>
      </w:r>
      <w:r w:rsidR="001A0C76" w:rsidRPr="00DF0DE2">
        <w:t xml:space="preserve"> für den Wandersommer**</w:t>
      </w:r>
      <w:r w:rsidRPr="00DF0DE2">
        <w:t xml:space="preserve">: </w:t>
      </w:r>
      <w:r w:rsidR="008D1CA0">
        <w:t xml:space="preserve">neben der </w:t>
      </w:r>
      <w:r w:rsidRPr="00DF0DE2">
        <w:t>Start</w:t>
      </w:r>
      <w:r w:rsidR="00330992" w:rsidRPr="00DF0DE2">
        <w:t xml:space="preserve">- und </w:t>
      </w:r>
      <w:r w:rsidR="00212CCE" w:rsidRPr="00DF0DE2">
        <w:t>Ziellinie</w:t>
      </w:r>
      <w:r w:rsidRPr="00DF0DE2">
        <w:t xml:space="preserve"> in Liechtenstein </w:t>
      </w:r>
      <w:r w:rsidR="00330992" w:rsidRPr="00DF0DE2">
        <w:t>bzw.</w:t>
      </w:r>
      <w:r w:rsidRPr="00DF0DE2">
        <w:t xml:space="preserve"> am </w:t>
      </w:r>
      <w:proofErr w:type="spellStart"/>
      <w:r w:rsidRPr="00DF0DE2">
        <w:t>Genfersee</w:t>
      </w:r>
      <w:proofErr w:type="spellEnd"/>
      <w:r w:rsidR="00330992" w:rsidRPr="00DF0DE2">
        <w:t>,</w:t>
      </w:r>
      <w:r w:rsidR="008D1CA0">
        <w:t xml:space="preserve"> wurden</w:t>
      </w:r>
      <w:r w:rsidRPr="00DF0DE2">
        <w:t xml:space="preserve"> neue Angebote wie ein Wanderpass oder spezielle Reiseprogramme entwickelt:</w:t>
      </w:r>
      <w:r w:rsidRPr="00773783">
        <w:t xml:space="preserve"> </w:t>
      </w:r>
    </w:p>
    <w:p w14:paraId="044EF950" w14:textId="046ABF64" w:rsidR="00637283" w:rsidRDefault="00B43BA3" w:rsidP="00B01BBD">
      <w:r w:rsidRPr="004A0B5A">
        <w:t xml:space="preserve">Wer die </w:t>
      </w:r>
      <w:r w:rsidR="00DF75FD" w:rsidRPr="004A0B5A">
        <w:t xml:space="preserve">gesamte </w:t>
      </w:r>
      <w:r w:rsidRPr="004A0B5A">
        <w:t xml:space="preserve">Via </w:t>
      </w:r>
      <w:proofErr w:type="spellStart"/>
      <w:r w:rsidRPr="004A0B5A">
        <w:t>Alpina</w:t>
      </w:r>
      <w:proofErr w:type="spellEnd"/>
      <w:r w:rsidRPr="004A0B5A">
        <w:t xml:space="preserve"> zurück</w:t>
      </w:r>
      <w:r w:rsidR="00DF75FD" w:rsidRPr="004A0B5A">
        <w:t>legt</w:t>
      </w:r>
      <w:r w:rsidRPr="004A0B5A">
        <w:t xml:space="preserve"> </w:t>
      </w:r>
      <w:r w:rsidR="00DF75FD" w:rsidRPr="004A0B5A">
        <w:t xml:space="preserve">hat, </w:t>
      </w:r>
      <w:r w:rsidRPr="004A0B5A">
        <w:t>darf stolz auf sich sein</w:t>
      </w:r>
      <w:r w:rsidR="0005072A" w:rsidRPr="004A0B5A">
        <w:t xml:space="preserve"> und hat </w:t>
      </w:r>
      <w:r w:rsidR="00DF75FD" w:rsidRPr="004A0B5A">
        <w:t xml:space="preserve">sich </w:t>
      </w:r>
      <w:r w:rsidR="0005072A" w:rsidRPr="004A0B5A">
        <w:t xml:space="preserve">eine bleibende Erinnerung verdient. Daher hat </w:t>
      </w:r>
      <w:r w:rsidR="00721409" w:rsidRPr="004A0B5A">
        <w:t>ST</w:t>
      </w:r>
      <w:r w:rsidR="0005072A" w:rsidRPr="004A0B5A">
        <w:t xml:space="preserve"> den </w:t>
      </w:r>
      <w:hyperlink r:id="rId8" w:history="1">
        <w:r w:rsidR="0005072A" w:rsidRPr="004A0B5A">
          <w:rPr>
            <w:rStyle w:val="Hyperlink"/>
            <w:b/>
            <w:bCs/>
          </w:rPr>
          <w:t xml:space="preserve">Via </w:t>
        </w:r>
        <w:proofErr w:type="spellStart"/>
        <w:r w:rsidR="0005072A" w:rsidRPr="004A0B5A">
          <w:rPr>
            <w:rStyle w:val="Hyperlink"/>
            <w:b/>
            <w:bCs/>
          </w:rPr>
          <w:t>Alpina</w:t>
        </w:r>
        <w:proofErr w:type="spellEnd"/>
        <w:r w:rsidR="0005072A" w:rsidRPr="004A0B5A">
          <w:rPr>
            <w:rStyle w:val="Hyperlink"/>
            <w:b/>
            <w:bCs/>
          </w:rPr>
          <w:t xml:space="preserve"> Wanderpass</w:t>
        </w:r>
      </w:hyperlink>
      <w:r w:rsidR="0005072A" w:rsidRPr="004A0B5A">
        <w:t xml:space="preserve"> entwickelt. </w:t>
      </w:r>
      <w:r w:rsidR="004E79F7" w:rsidRPr="004A0B5A">
        <w:t>Unterwegs</w:t>
      </w:r>
      <w:r w:rsidR="00BA1A9F" w:rsidRPr="004A0B5A">
        <w:t xml:space="preserve"> auf der ganzen Strecke</w:t>
      </w:r>
      <w:r w:rsidR="0005072A" w:rsidRPr="004A0B5A">
        <w:t xml:space="preserve"> können sich </w:t>
      </w:r>
      <w:r w:rsidR="00D017B5" w:rsidRPr="004A0B5A">
        <w:t>W</w:t>
      </w:r>
      <w:r w:rsidR="0005072A" w:rsidRPr="004A0B5A">
        <w:t xml:space="preserve">anderer </w:t>
      </w:r>
      <w:r w:rsidR="00BA1A9F" w:rsidRPr="004A0B5A">
        <w:t xml:space="preserve">an </w:t>
      </w:r>
      <w:r w:rsidR="0005072A" w:rsidRPr="004A0B5A">
        <w:t xml:space="preserve">38 </w:t>
      </w:r>
      <w:r w:rsidR="00BA1A9F" w:rsidRPr="004A0B5A">
        <w:t xml:space="preserve">Standorten </w:t>
      </w:r>
      <w:r w:rsidR="004E79F7" w:rsidRPr="004A0B5A">
        <w:t xml:space="preserve">einzigartige </w:t>
      </w:r>
      <w:r w:rsidR="0005072A" w:rsidRPr="004A0B5A">
        <w:t xml:space="preserve">Etappen- und Sonderstempel verdienen. Ist der </w:t>
      </w:r>
      <w:r w:rsidR="004E79F7" w:rsidRPr="004A0B5A">
        <w:t>Wander</w:t>
      </w:r>
      <w:r w:rsidR="0005072A" w:rsidRPr="004A0B5A">
        <w:t xml:space="preserve">pass ausgefüllt, </w:t>
      </w:r>
      <w:r w:rsidR="004E79F7" w:rsidRPr="004A0B5A">
        <w:t xml:space="preserve">gibt es auf </w:t>
      </w:r>
      <w:r w:rsidR="0005072A" w:rsidRPr="004A0B5A">
        <w:t>Wunsch sogar ein Zertifikat</w:t>
      </w:r>
      <w:r w:rsidR="005E420E" w:rsidRPr="004A0B5A">
        <w:t xml:space="preserve">. </w:t>
      </w:r>
      <w:r w:rsidR="00F11BAD" w:rsidRPr="004A0B5A">
        <w:br/>
      </w:r>
      <w:r w:rsidR="0038331D" w:rsidRPr="004A0B5A">
        <w:lastRenderedPageBreak/>
        <w:t>Ab diesem Sommer ist es auch möglich,</w:t>
      </w:r>
      <w:r w:rsidR="00F11BAD" w:rsidRPr="004A0B5A">
        <w:t xml:space="preserve"> </w:t>
      </w:r>
      <w:r w:rsidR="0038331D" w:rsidRPr="004A0B5A">
        <w:t xml:space="preserve">auf </w:t>
      </w:r>
      <w:hyperlink r:id="rId9" w:history="1">
        <w:r w:rsidR="00C10255" w:rsidRPr="004A0B5A">
          <w:rPr>
            <w:rStyle w:val="Hyperlink"/>
            <w:b/>
            <w:bCs/>
          </w:rPr>
          <w:t>einer</w:t>
        </w:r>
        <w:r w:rsidR="00CB6E4C" w:rsidRPr="004A0B5A">
          <w:rPr>
            <w:rStyle w:val="Hyperlink"/>
            <w:b/>
            <w:bCs/>
          </w:rPr>
          <w:t xml:space="preserve"> dreitägigen</w:t>
        </w:r>
        <w:r w:rsidR="0038331D" w:rsidRPr="004A0B5A">
          <w:rPr>
            <w:rStyle w:val="Hyperlink"/>
            <w:b/>
            <w:bCs/>
          </w:rPr>
          <w:t xml:space="preserve"> </w:t>
        </w:r>
        <w:r w:rsidR="00C10255" w:rsidRPr="004A0B5A">
          <w:rPr>
            <w:rStyle w:val="Hyperlink"/>
            <w:b/>
            <w:bCs/>
          </w:rPr>
          <w:t>Wanderung</w:t>
        </w:r>
        <w:r w:rsidR="005E420E" w:rsidRPr="004A0B5A">
          <w:rPr>
            <w:rStyle w:val="Hyperlink"/>
            <w:b/>
            <w:bCs/>
          </w:rPr>
          <w:t xml:space="preserve"> </w:t>
        </w:r>
        <w:r w:rsidR="004E79F7" w:rsidRPr="004A0B5A">
          <w:rPr>
            <w:rStyle w:val="Hyperlink"/>
            <w:b/>
            <w:bCs/>
          </w:rPr>
          <w:t xml:space="preserve">mit </w:t>
        </w:r>
        <w:r w:rsidR="00CB6E4C" w:rsidRPr="004A0B5A">
          <w:rPr>
            <w:rStyle w:val="Hyperlink"/>
            <w:b/>
            <w:bCs/>
          </w:rPr>
          <w:t>Biwak und E-Bike-Tour</w:t>
        </w:r>
        <w:r w:rsidR="00C10255" w:rsidRPr="004A0B5A">
          <w:rPr>
            <w:rStyle w:val="Hyperlink"/>
          </w:rPr>
          <w:t xml:space="preserve"> der Mammut Alpine School</w:t>
        </w:r>
      </w:hyperlink>
      <w:r w:rsidR="004E79F7" w:rsidRPr="004A0B5A">
        <w:t xml:space="preserve"> </w:t>
      </w:r>
      <w:r w:rsidR="00CB6E4C" w:rsidRPr="004A0B5A">
        <w:t>ein Teilstück der</w:t>
      </w:r>
      <w:r w:rsidR="0038331D" w:rsidRPr="004A0B5A">
        <w:t xml:space="preserve"> Via </w:t>
      </w:r>
      <w:proofErr w:type="spellStart"/>
      <w:r w:rsidR="0038331D" w:rsidRPr="004A0B5A">
        <w:t>Alpina</w:t>
      </w:r>
      <w:proofErr w:type="spellEnd"/>
      <w:r w:rsidR="0038331D" w:rsidRPr="004A0B5A">
        <w:t xml:space="preserve"> durchzuwandern</w:t>
      </w:r>
      <w:r w:rsidR="00CB6E4C" w:rsidRPr="004A0B5A">
        <w:t>.</w:t>
      </w:r>
      <w:r w:rsidR="004E79F7" w:rsidRPr="004A0B5A">
        <w:t xml:space="preserve"> </w:t>
      </w:r>
      <w:r w:rsidR="00F11BAD" w:rsidRPr="004A0B5A">
        <w:br/>
      </w:r>
      <w:r w:rsidR="004D29AB" w:rsidRPr="002C7BF5">
        <w:t xml:space="preserve">Und wer die </w:t>
      </w:r>
      <w:hyperlink r:id="rId10" w:history="1">
        <w:r w:rsidR="00C10255" w:rsidRPr="002C7BF5">
          <w:rPr>
            <w:rStyle w:val="Hyperlink"/>
            <w:b/>
            <w:bCs/>
          </w:rPr>
          <w:t>Wanderk</w:t>
        </w:r>
        <w:r w:rsidR="004D29AB" w:rsidRPr="002C7BF5">
          <w:rPr>
            <w:rStyle w:val="Hyperlink"/>
            <w:b/>
            <w:bCs/>
          </w:rPr>
          <w:t>arte</w:t>
        </w:r>
      </w:hyperlink>
      <w:r w:rsidR="004D29AB" w:rsidRPr="002C7BF5">
        <w:t xml:space="preserve"> nicht nur </w:t>
      </w:r>
      <w:r w:rsidR="00C10255" w:rsidRPr="002C7BF5">
        <w:t>digital</w:t>
      </w:r>
      <w:r w:rsidR="004E79F7" w:rsidRPr="002C7BF5">
        <w:t xml:space="preserve"> </w:t>
      </w:r>
      <w:r w:rsidR="004D29AB" w:rsidRPr="002C7BF5">
        <w:t xml:space="preserve">mitführen will: </w:t>
      </w:r>
      <w:proofErr w:type="spellStart"/>
      <w:r w:rsidR="000369A9" w:rsidRPr="002C7BF5">
        <w:t>Hallwag</w:t>
      </w:r>
      <w:proofErr w:type="spellEnd"/>
      <w:r w:rsidR="000369A9" w:rsidRPr="002C7BF5">
        <w:t xml:space="preserve"> </w:t>
      </w:r>
      <w:proofErr w:type="spellStart"/>
      <w:r w:rsidR="000369A9" w:rsidRPr="002C7BF5">
        <w:t>Kümmerly+Frey</w:t>
      </w:r>
      <w:proofErr w:type="spellEnd"/>
      <w:r w:rsidR="000369A9" w:rsidRPr="002C7BF5">
        <w:t xml:space="preserve"> AG</w:t>
      </w:r>
      <w:r w:rsidR="00BE116E" w:rsidRPr="002C7BF5">
        <w:t xml:space="preserve"> </w:t>
      </w:r>
      <w:r w:rsidR="004E79F7" w:rsidRPr="002C7BF5">
        <w:t>ha</w:t>
      </w:r>
      <w:r w:rsidR="000369A9" w:rsidRPr="002C7BF5">
        <w:t>t</w:t>
      </w:r>
      <w:r w:rsidR="004D29AB" w:rsidRPr="002C7BF5">
        <w:t xml:space="preserve"> ab </w:t>
      </w:r>
      <w:r w:rsidR="00916E42" w:rsidRPr="002C7BF5">
        <w:t xml:space="preserve">anfangs August </w:t>
      </w:r>
      <w:r w:rsidR="004E79F7" w:rsidRPr="002C7BF5">
        <w:t xml:space="preserve">exklusiv </w:t>
      </w:r>
      <w:r w:rsidR="0028474A" w:rsidRPr="002C7BF5">
        <w:t xml:space="preserve">eine Schweizer Wanderkarte </w:t>
      </w:r>
      <w:r w:rsidR="00C10255" w:rsidRPr="002C7BF5">
        <w:t xml:space="preserve">(1:301 000) </w:t>
      </w:r>
      <w:r w:rsidR="004E79F7" w:rsidRPr="002C7BF5">
        <w:t>mit den drei Fernwanderwege</w:t>
      </w:r>
      <w:r w:rsidR="00FE37EE" w:rsidRPr="002C7BF5">
        <w:t>n</w:t>
      </w:r>
      <w:r w:rsidR="004E79F7" w:rsidRPr="002C7BF5">
        <w:t xml:space="preserve"> Via </w:t>
      </w:r>
      <w:proofErr w:type="spellStart"/>
      <w:r w:rsidR="004E79F7" w:rsidRPr="002C7BF5">
        <w:t>Alpina</w:t>
      </w:r>
      <w:proofErr w:type="spellEnd"/>
      <w:r w:rsidR="004E79F7" w:rsidRPr="002C7BF5">
        <w:t>, Alpenpässe-Weg und Jura</w:t>
      </w:r>
      <w:r w:rsidR="00FE37EE" w:rsidRPr="002C7BF5">
        <w:t>-</w:t>
      </w:r>
      <w:r w:rsidR="004E79F7" w:rsidRPr="002C7BF5">
        <w:t xml:space="preserve">Höhenweg </w:t>
      </w:r>
      <w:r w:rsidR="004D29AB" w:rsidRPr="002C7BF5">
        <w:t>im Angebot</w:t>
      </w:r>
      <w:r w:rsidR="004E79F7" w:rsidRPr="002C7BF5">
        <w:t>.</w:t>
      </w:r>
      <w:r w:rsidR="00B44AB0" w:rsidRPr="004A0B5A">
        <w:t xml:space="preserve"> </w:t>
      </w:r>
    </w:p>
    <w:p w14:paraId="0E3CFFDA" w14:textId="6802C3D7" w:rsidR="002C7BF5" w:rsidRPr="004A0B5A" w:rsidRDefault="002C7BF5" w:rsidP="00B01BBD">
      <w:r w:rsidRPr="008D1CA0">
        <w:t xml:space="preserve">Und schliesslich bietet </w:t>
      </w:r>
      <w:hyperlink r:id="rId11" w:history="1">
        <w:proofErr w:type="spellStart"/>
        <w:r w:rsidRPr="008D1CA0">
          <w:rPr>
            <w:rStyle w:val="Hyperlink"/>
            <w:b/>
            <w:bCs/>
          </w:rPr>
          <w:t>Eurotrek</w:t>
        </w:r>
        <w:proofErr w:type="spellEnd"/>
        <w:r w:rsidRPr="008D1CA0">
          <w:rPr>
            <w:rStyle w:val="Hyperlink"/>
            <w:b/>
            <w:bCs/>
          </w:rPr>
          <w:t xml:space="preserve"> massgeschneiderte Pakete</w:t>
        </w:r>
      </w:hyperlink>
      <w:r w:rsidRPr="008D1CA0">
        <w:t xml:space="preserve"> an, wo die Unterkunft organisiert und das Gepäck während der gesamten Via-</w:t>
      </w:r>
      <w:proofErr w:type="spellStart"/>
      <w:r w:rsidRPr="008D1CA0">
        <w:t>Alpina</w:t>
      </w:r>
      <w:proofErr w:type="spellEnd"/>
      <w:r w:rsidRPr="008D1CA0">
        <w:t>-Etappe transportiert wird.</w:t>
      </w:r>
    </w:p>
    <w:p w14:paraId="454E1CF1" w14:textId="60B9226A" w:rsidR="00F11BAD" w:rsidRPr="004A0B5A" w:rsidRDefault="00F11BAD" w:rsidP="00B01BBD"/>
    <w:p w14:paraId="396A26AF" w14:textId="46A4099D" w:rsidR="00F11BAD" w:rsidRPr="004A0B5A" w:rsidRDefault="009760C0" w:rsidP="00B01BBD">
      <w:pPr>
        <w:rPr>
          <w:b/>
          <w:bCs/>
        </w:rPr>
      </w:pPr>
      <w:r w:rsidRPr="004A0B5A">
        <w:rPr>
          <w:b/>
          <w:bCs/>
        </w:rPr>
        <w:t>D</w:t>
      </w:r>
      <w:r w:rsidR="00362423" w:rsidRPr="004A0B5A">
        <w:rPr>
          <w:b/>
          <w:bCs/>
        </w:rPr>
        <w:t>eutsche</w:t>
      </w:r>
      <w:r w:rsidR="005C1915" w:rsidRPr="004A0B5A">
        <w:rPr>
          <w:b/>
          <w:bCs/>
        </w:rPr>
        <w:t>r</w:t>
      </w:r>
      <w:r w:rsidR="00362423" w:rsidRPr="004A0B5A">
        <w:rPr>
          <w:b/>
          <w:bCs/>
        </w:rPr>
        <w:t xml:space="preserve"> </w:t>
      </w:r>
      <w:proofErr w:type="spellStart"/>
      <w:r w:rsidR="00CB6E4C" w:rsidRPr="004A0B5A">
        <w:rPr>
          <w:b/>
          <w:bCs/>
        </w:rPr>
        <w:t>Influencer</w:t>
      </w:r>
      <w:proofErr w:type="spellEnd"/>
      <w:r w:rsidR="00362423" w:rsidRPr="004A0B5A">
        <w:rPr>
          <w:b/>
          <w:bCs/>
        </w:rPr>
        <w:t xml:space="preserve"> auf der Via </w:t>
      </w:r>
      <w:proofErr w:type="spellStart"/>
      <w:r w:rsidR="00362423" w:rsidRPr="004A0B5A">
        <w:rPr>
          <w:b/>
          <w:bCs/>
        </w:rPr>
        <w:t>Alpina</w:t>
      </w:r>
      <w:proofErr w:type="spellEnd"/>
    </w:p>
    <w:p w14:paraId="0CDE9938" w14:textId="4073856D" w:rsidR="00362423" w:rsidRPr="004A0B5A" w:rsidRDefault="00B758C9" w:rsidP="00B01BBD">
      <w:r w:rsidRPr="004A0B5A">
        <w:t>Die Schweizer Berge sind besonders bei den deutschen Gästen beliebt</w:t>
      </w:r>
      <w:r w:rsidR="005C1915" w:rsidRPr="004A0B5A">
        <w:t xml:space="preserve">, </w:t>
      </w:r>
      <w:r w:rsidR="00DE3B3A" w:rsidRPr="004A0B5A">
        <w:t xml:space="preserve">das hat die Befragung im Rahmen des </w:t>
      </w:r>
      <w:hyperlink r:id="rId12" w:history="1">
        <w:r w:rsidR="00DE3B3A" w:rsidRPr="004A0B5A">
          <w:rPr>
            <w:rStyle w:val="Hyperlink"/>
          </w:rPr>
          <w:t>Tourismus Monitors 2017</w:t>
        </w:r>
      </w:hyperlink>
      <w:r w:rsidR="00DE3B3A" w:rsidRPr="004A0B5A">
        <w:t xml:space="preserve"> ergeben</w:t>
      </w:r>
      <w:r w:rsidR="005675F2" w:rsidRPr="004A0B5A">
        <w:t>*</w:t>
      </w:r>
      <w:r w:rsidR="005C1915" w:rsidRPr="004A0B5A">
        <w:t>.</w:t>
      </w:r>
      <w:r w:rsidR="00DE3B3A" w:rsidRPr="004A0B5A">
        <w:t xml:space="preserve"> Fast die Hälfte aller befragten deutschen Gäste gaben Wandern (mind. </w:t>
      </w:r>
      <w:r w:rsidR="00097E5C" w:rsidRPr="004A0B5A">
        <w:t>zwei Stunden</w:t>
      </w:r>
      <w:r w:rsidR="00DE3B3A" w:rsidRPr="004A0B5A">
        <w:t xml:space="preserve">) als Sportaktivität in ihren Schweiz-Ferien an. Um diese Gästegruppe auf das vielseitige Wanderangebot in der Schweiz aufmerksam zu machen, organisiert </w:t>
      </w:r>
      <w:r w:rsidR="005C1915" w:rsidRPr="004A0B5A">
        <w:t xml:space="preserve">die ST-Aussenstelle Frankfurt eine «Blogger </w:t>
      </w:r>
      <w:proofErr w:type="spellStart"/>
      <w:r w:rsidR="005C1915" w:rsidRPr="004A0B5A">
        <w:t>Hike</w:t>
      </w:r>
      <w:proofErr w:type="spellEnd"/>
      <w:r w:rsidR="005C1915" w:rsidRPr="004A0B5A">
        <w:t xml:space="preserve"> Challenge» vom 24. bis 28. Juni 2019. Bei dieser testen </w:t>
      </w:r>
      <w:proofErr w:type="spellStart"/>
      <w:r w:rsidR="005C1915" w:rsidRPr="004A0B5A">
        <w:t>outdoor</w:t>
      </w:r>
      <w:proofErr w:type="spellEnd"/>
      <w:r w:rsidR="00097E5C" w:rsidRPr="004A0B5A">
        <w:t>-</w:t>
      </w:r>
      <w:r w:rsidR="005C1915" w:rsidRPr="004A0B5A">
        <w:t xml:space="preserve">affine </w:t>
      </w:r>
      <w:proofErr w:type="spellStart"/>
      <w:r w:rsidR="00E94140" w:rsidRPr="004A0B5A">
        <w:t>Influencer</w:t>
      </w:r>
      <w:proofErr w:type="spellEnd"/>
      <w:r w:rsidR="00E94140" w:rsidRPr="004A0B5A">
        <w:t xml:space="preserve"> und </w:t>
      </w:r>
      <w:r w:rsidR="005C1915" w:rsidRPr="004A0B5A">
        <w:t xml:space="preserve">Blogger aus Deutschland das Schweizer Wandernetz. </w:t>
      </w:r>
      <w:r w:rsidR="00362423" w:rsidRPr="004A0B5A">
        <w:t xml:space="preserve">Lars Schmucker aus dem Allgäu ist einer </w:t>
      </w:r>
      <w:r w:rsidR="00E94140" w:rsidRPr="004A0B5A">
        <w:t>davon</w:t>
      </w:r>
      <w:r w:rsidR="00362423" w:rsidRPr="004A0B5A">
        <w:t>.</w:t>
      </w:r>
      <w:r w:rsidR="00DE3B3A" w:rsidRPr="004A0B5A">
        <w:t xml:space="preserve"> Er wird unter anderem ein Teilstück der Via </w:t>
      </w:r>
      <w:proofErr w:type="spellStart"/>
      <w:r w:rsidR="00DE3B3A" w:rsidRPr="004A0B5A">
        <w:t>Alpina</w:t>
      </w:r>
      <w:proofErr w:type="spellEnd"/>
      <w:r w:rsidR="00DE3B3A" w:rsidRPr="004A0B5A">
        <w:t xml:space="preserve"> erwandern. Über seinen eigenen Blog </w:t>
      </w:r>
      <w:hyperlink r:id="rId13" w:history="1">
        <w:r w:rsidR="00DE3B3A" w:rsidRPr="004A0B5A">
          <w:rPr>
            <w:rStyle w:val="Hyperlink"/>
          </w:rPr>
          <w:t>adventurelenses.com</w:t>
        </w:r>
      </w:hyperlink>
      <w:r w:rsidR="00DE3B3A" w:rsidRPr="004A0B5A">
        <w:t xml:space="preserve"> </w:t>
      </w:r>
      <w:r w:rsidR="005C1915" w:rsidRPr="004A0B5A">
        <w:t xml:space="preserve">und über die </w:t>
      </w:r>
      <w:proofErr w:type="spellStart"/>
      <w:r w:rsidR="005C1915" w:rsidRPr="004A0B5A">
        <w:t>Microsite</w:t>
      </w:r>
      <w:proofErr w:type="spellEnd"/>
      <w:r w:rsidR="00CB6E4C" w:rsidRPr="004A0B5A">
        <w:t xml:space="preserve"> </w:t>
      </w:r>
      <w:hyperlink r:id="rId14" w:history="1">
        <w:r w:rsidR="005C1915" w:rsidRPr="004A0B5A">
          <w:rPr>
            <w:rStyle w:val="Hyperlink"/>
          </w:rPr>
          <w:t>MySwitzerland.com/</w:t>
        </w:r>
        <w:proofErr w:type="spellStart"/>
        <w:r w:rsidR="005C1915" w:rsidRPr="004A0B5A">
          <w:rPr>
            <w:rStyle w:val="Hyperlink"/>
          </w:rPr>
          <w:t>bloggerhikechallenge</w:t>
        </w:r>
        <w:proofErr w:type="spellEnd"/>
      </w:hyperlink>
      <w:r w:rsidR="005C1915" w:rsidRPr="004A0B5A">
        <w:t xml:space="preserve"> </w:t>
      </w:r>
      <w:r w:rsidR="00DE3B3A" w:rsidRPr="004A0B5A">
        <w:t xml:space="preserve">wird er seine Follower daran teilhaben lassen. </w:t>
      </w:r>
      <w:r w:rsidR="00A042A0" w:rsidRPr="004A0B5A">
        <w:br/>
      </w:r>
      <w:r w:rsidR="005C1915" w:rsidRPr="00941946">
        <w:t xml:space="preserve">Mehr Informationen zum Projekt finden sich in </w:t>
      </w:r>
      <w:r w:rsidR="00A042A0" w:rsidRPr="00941946">
        <w:t>einer</w:t>
      </w:r>
      <w:r w:rsidR="00064F7E" w:rsidRPr="00941946">
        <w:t xml:space="preserve"> separaten</w:t>
      </w:r>
      <w:r w:rsidR="005C1915" w:rsidRPr="00941946">
        <w:t xml:space="preserve"> </w:t>
      </w:r>
      <w:hyperlink r:id="rId15" w:history="1">
        <w:r w:rsidR="005C1915" w:rsidRPr="00941946">
          <w:rPr>
            <w:rStyle w:val="Hyperlink"/>
          </w:rPr>
          <w:t>Medienmitteilung</w:t>
        </w:r>
      </w:hyperlink>
      <w:r w:rsidR="005C1915" w:rsidRPr="00941946">
        <w:rPr>
          <w:color w:val="002060"/>
          <w:u w:val="single"/>
        </w:rPr>
        <w:t>.</w:t>
      </w:r>
      <w:r w:rsidR="005C1915" w:rsidRPr="004A0B5A">
        <w:rPr>
          <w:color w:val="002060"/>
        </w:rPr>
        <w:t xml:space="preserve"> </w:t>
      </w:r>
    </w:p>
    <w:p w14:paraId="43DF9BB1" w14:textId="77777777" w:rsidR="00D15E30" w:rsidRPr="004A0B5A" w:rsidRDefault="00D15E30" w:rsidP="00B01BBD"/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02E4C" w:rsidRPr="004A0B5A" w14:paraId="5B5130AD" w14:textId="77777777" w:rsidTr="00902E4C">
        <w:tc>
          <w:tcPr>
            <w:tcW w:w="9070" w:type="dxa"/>
          </w:tcPr>
          <w:p w14:paraId="206EE081" w14:textId="08CD7F6E" w:rsidR="00902E4C" w:rsidRPr="004A0B5A" w:rsidRDefault="00902E4C" w:rsidP="000369A9">
            <w:pPr>
              <w:rPr>
                <w:b/>
                <w:bCs/>
              </w:rPr>
            </w:pPr>
            <w:r w:rsidRPr="004A0B5A">
              <w:rPr>
                <w:b/>
                <w:bCs/>
              </w:rPr>
              <w:t xml:space="preserve">Wandern hilft </w:t>
            </w:r>
            <w:r w:rsidR="00721409" w:rsidRPr="004A0B5A">
              <w:rPr>
                <w:b/>
                <w:bCs/>
              </w:rPr>
              <w:t xml:space="preserve">gegen </w:t>
            </w:r>
            <w:r w:rsidRPr="004A0B5A">
              <w:rPr>
                <w:b/>
                <w:bCs/>
              </w:rPr>
              <w:t>Stress</w:t>
            </w:r>
            <w:r w:rsidR="000369A9" w:rsidRPr="004A0B5A">
              <w:rPr>
                <w:b/>
                <w:bCs/>
              </w:rPr>
              <w:t>.</w:t>
            </w:r>
          </w:p>
          <w:p w14:paraId="58A787CF" w14:textId="52A63995" w:rsidR="00902E4C" w:rsidRPr="004A0B5A" w:rsidRDefault="00902E4C" w:rsidP="000369A9">
            <w:r w:rsidRPr="004A0B5A">
              <w:t xml:space="preserve">Wie eine aktuelle Studie von der Forschungsstelle </w:t>
            </w:r>
            <w:proofErr w:type="spellStart"/>
            <w:r w:rsidRPr="004A0B5A">
              <w:t>sotomo</w:t>
            </w:r>
            <w:proofErr w:type="spellEnd"/>
            <w:r w:rsidR="005675F2" w:rsidRPr="004A0B5A">
              <w:t>*</w:t>
            </w:r>
            <w:r w:rsidR="00721409" w:rsidRPr="004A0B5A">
              <w:t>**</w:t>
            </w:r>
            <w:r w:rsidRPr="004A0B5A">
              <w:t xml:space="preserve"> im Auftrag von </w:t>
            </w:r>
            <w:r w:rsidR="00721409" w:rsidRPr="004A0B5A">
              <w:t xml:space="preserve">ST </w:t>
            </w:r>
            <w:r w:rsidRPr="004A0B5A">
              <w:t xml:space="preserve">aufzeigt, </w:t>
            </w:r>
            <w:r w:rsidR="000369A9" w:rsidRPr="004A0B5A">
              <w:t>ist</w:t>
            </w:r>
            <w:r w:rsidRPr="004A0B5A">
              <w:t xml:space="preserve"> Bewegung in der Natur</w:t>
            </w:r>
            <w:r w:rsidR="00BA1A9F" w:rsidRPr="004A0B5A">
              <w:t xml:space="preserve"> der wichtigste</w:t>
            </w:r>
            <w:r w:rsidRPr="004A0B5A">
              <w:t xml:space="preserve"> Ausgleich von Druck und Stress in der Arbeitswelt wie auch im Privatleben. Die mit Abstand beliebteste </w:t>
            </w:r>
            <w:proofErr w:type="spellStart"/>
            <w:r w:rsidRPr="004A0B5A">
              <w:t>Outdoor-Aktivität</w:t>
            </w:r>
            <w:proofErr w:type="spellEnd"/>
            <w:r w:rsidRPr="004A0B5A">
              <w:t xml:space="preserve"> ist dabei das Wandern in einer möglichst erholsamen Natur. Auch bei den Übernachtungsgästen</w:t>
            </w:r>
            <w:r w:rsidR="00721409" w:rsidRPr="004A0B5A">
              <w:t>*</w:t>
            </w:r>
            <w:r w:rsidRPr="004A0B5A">
              <w:t xml:space="preserve"> zeigt sich die grosse Beliebtheit der Schweiz als Wanderziel: Fast 60 </w:t>
            </w:r>
            <w:r w:rsidR="00400108" w:rsidRPr="004A0B5A">
              <w:t>%</w:t>
            </w:r>
            <w:r w:rsidRPr="004A0B5A">
              <w:t xml:space="preserve"> aller Sommergäste gehen während ihres Aufenthalts in der Schweiz mindestens </w:t>
            </w:r>
            <w:r w:rsidR="00097E5C" w:rsidRPr="004A0B5A">
              <w:t>einmal</w:t>
            </w:r>
            <w:r w:rsidRPr="004A0B5A">
              <w:t xml:space="preserve"> für mehr als </w:t>
            </w:r>
            <w:r w:rsidR="00721409" w:rsidRPr="004A0B5A">
              <w:t>zwei</w:t>
            </w:r>
            <w:r w:rsidRPr="004A0B5A">
              <w:t xml:space="preserve"> Stunden wandern.</w:t>
            </w:r>
          </w:p>
          <w:p w14:paraId="5D09C82C" w14:textId="77777777" w:rsidR="00902E4C" w:rsidRPr="004A0B5A" w:rsidRDefault="00902E4C" w:rsidP="00B01BBD">
            <w:pPr>
              <w:rPr>
                <w:b/>
                <w:bCs/>
              </w:rPr>
            </w:pPr>
          </w:p>
        </w:tc>
      </w:tr>
    </w:tbl>
    <w:p w14:paraId="3D099E96" w14:textId="77777777" w:rsidR="00097E5C" w:rsidRPr="004A0B5A" w:rsidRDefault="00097E5C" w:rsidP="00B01BBD">
      <w:pPr>
        <w:rPr>
          <w:b/>
          <w:bCs/>
        </w:rPr>
      </w:pPr>
    </w:p>
    <w:p w14:paraId="324727D2" w14:textId="77777777" w:rsidR="00097E5C" w:rsidRPr="004A0B5A" w:rsidRDefault="00097E5C" w:rsidP="00097E5C">
      <w:pPr>
        <w:rPr>
          <w:b/>
          <w:bCs/>
        </w:rPr>
      </w:pPr>
    </w:p>
    <w:p w14:paraId="2961E844" w14:textId="77777777" w:rsidR="00097E5C" w:rsidRPr="004A0B5A" w:rsidRDefault="00097E5C" w:rsidP="00097E5C">
      <w:pPr>
        <w:pStyle w:val="StandardWeb"/>
        <w:spacing w:before="0" w:beforeAutospacing="0" w:after="0" w:afterAutospacing="0"/>
        <w:rPr>
          <w:rFonts w:ascii="Arial" w:hAnsi="Arial" w:cs="Arial"/>
          <w:i/>
          <w:iCs/>
          <w:sz w:val="18"/>
          <w:szCs w:val="18"/>
          <w:lang w:val="de-CH"/>
        </w:rPr>
      </w:pPr>
    </w:p>
    <w:p w14:paraId="2C183911" w14:textId="206C6697" w:rsidR="00097E5C" w:rsidRDefault="00097E5C" w:rsidP="00097E5C">
      <w:pPr>
        <w:pStyle w:val="StandardWeb"/>
        <w:spacing w:before="0" w:beforeAutospacing="0" w:after="0" w:afterAutospacing="0"/>
        <w:rPr>
          <w:rFonts w:ascii="Arial" w:hAnsi="Arial" w:cs="Arial"/>
          <w:i/>
          <w:iCs/>
          <w:sz w:val="18"/>
          <w:szCs w:val="18"/>
          <w:lang w:val="de-CH"/>
        </w:rPr>
      </w:pPr>
      <w:r w:rsidRPr="004A0B5A">
        <w:rPr>
          <w:rFonts w:ascii="Arial" w:hAnsi="Arial" w:cs="Arial"/>
          <w:i/>
          <w:iCs/>
          <w:sz w:val="18"/>
          <w:szCs w:val="18"/>
          <w:lang w:val="de-CH"/>
        </w:rPr>
        <w:t xml:space="preserve">* </w:t>
      </w:r>
      <w:hyperlink r:id="rId16" w:history="1">
        <w:r w:rsidRPr="001800B3">
          <w:rPr>
            <w:rStyle w:val="Hyperlink"/>
            <w:rFonts w:ascii="Arial" w:hAnsi="Arial" w:cs="Arial"/>
            <w:i/>
            <w:iCs/>
            <w:sz w:val="18"/>
            <w:szCs w:val="18"/>
            <w:lang w:val="de-CH"/>
          </w:rPr>
          <w:t>Tourismusmonitor Schweiz 2017, die grösste Gästebefragung</w:t>
        </w:r>
      </w:hyperlink>
      <w:r w:rsidRPr="004A0B5A">
        <w:rPr>
          <w:rFonts w:ascii="Arial" w:hAnsi="Arial" w:cs="Arial"/>
          <w:i/>
          <w:iCs/>
          <w:sz w:val="18"/>
          <w:szCs w:val="18"/>
          <w:lang w:val="de-CH"/>
        </w:rPr>
        <w:t xml:space="preserve">. </w:t>
      </w:r>
      <w:r w:rsidR="006C4941">
        <w:rPr>
          <w:rFonts w:ascii="Arial" w:hAnsi="Arial" w:cs="Arial"/>
          <w:i/>
          <w:iCs/>
          <w:sz w:val="18"/>
          <w:szCs w:val="18"/>
          <w:lang w:val="de-CH"/>
        </w:rPr>
        <w:br/>
      </w:r>
    </w:p>
    <w:p w14:paraId="7E513643" w14:textId="79A86F5E" w:rsidR="006C4941" w:rsidRPr="004A0B5A" w:rsidRDefault="006C4941" w:rsidP="006C4941">
      <w:pPr>
        <w:pStyle w:val="StandardWeb"/>
        <w:spacing w:before="0" w:beforeAutospacing="0" w:after="0" w:afterAutospacing="0"/>
        <w:rPr>
          <w:rFonts w:ascii="Arial" w:hAnsi="Arial" w:cs="Arial"/>
          <w:i/>
          <w:iCs/>
          <w:sz w:val="18"/>
          <w:szCs w:val="18"/>
          <w:lang w:val="de-CH"/>
        </w:rPr>
      </w:pPr>
      <w:r w:rsidRPr="004A0B5A">
        <w:rPr>
          <w:rFonts w:ascii="Arial" w:hAnsi="Arial" w:cs="Arial"/>
          <w:i/>
          <w:iCs/>
          <w:sz w:val="18"/>
          <w:szCs w:val="18"/>
          <w:lang w:val="de-CH"/>
        </w:rPr>
        <w:t>*</w:t>
      </w:r>
      <w:r>
        <w:rPr>
          <w:rFonts w:ascii="Arial" w:hAnsi="Arial" w:cs="Arial"/>
          <w:i/>
          <w:iCs/>
          <w:sz w:val="18"/>
          <w:szCs w:val="18"/>
          <w:lang w:val="de-CH"/>
        </w:rPr>
        <w:t>*</w:t>
      </w:r>
      <w:r w:rsidRPr="004A0B5A">
        <w:rPr>
          <w:rFonts w:ascii="Arial" w:hAnsi="Arial" w:cs="Arial"/>
          <w:i/>
          <w:iCs/>
          <w:sz w:val="18"/>
          <w:szCs w:val="18"/>
          <w:lang w:val="de-CH"/>
        </w:rPr>
        <w:t xml:space="preserve"> </w:t>
      </w:r>
      <w:r w:rsidRPr="005675F2">
        <w:rPr>
          <w:rFonts w:ascii="Arial" w:hAnsi="Arial" w:cs="Arial"/>
          <w:i/>
          <w:iCs/>
          <w:sz w:val="18"/>
          <w:szCs w:val="18"/>
          <w:lang w:val="de-CH"/>
        </w:rPr>
        <w:t>Weg- und Witterungsverhältnisse</w:t>
      </w:r>
      <w:r w:rsidRPr="004A0B5A">
        <w:rPr>
          <w:rFonts w:ascii="Arial" w:hAnsi="Arial" w:cs="Arial"/>
          <w:i/>
          <w:iCs/>
          <w:sz w:val="18"/>
          <w:szCs w:val="18"/>
          <w:lang w:val="de-CH"/>
        </w:rPr>
        <w:t xml:space="preserve"> sind jeweils vor dem Abmarsch zu prüfen.</w:t>
      </w:r>
    </w:p>
    <w:p w14:paraId="38521C24" w14:textId="77777777" w:rsidR="00097E5C" w:rsidRPr="004A0B5A" w:rsidRDefault="00097E5C" w:rsidP="00097E5C"/>
    <w:p w14:paraId="410E582F" w14:textId="77777777" w:rsidR="00097E5C" w:rsidRPr="004A0B5A" w:rsidRDefault="00097E5C" w:rsidP="00097E5C">
      <w:pPr>
        <w:pStyle w:val="StandardWeb"/>
        <w:spacing w:before="0" w:beforeAutospacing="0" w:after="0" w:afterAutospacing="0"/>
        <w:rPr>
          <w:rFonts w:ascii="Arial" w:hAnsi="Arial" w:cs="Arial"/>
          <w:i/>
          <w:iCs/>
          <w:sz w:val="18"/>
          <w:szCs w:val="18"/>
          <w:lang w:val="de-CH"/>
        </w:rPr>
      </w:pPr>
      <w:r w:rsidRPr="004A0B5A">
        <w:rPr>
          <w:rFonts w:ascii="Arial" w:hAnsi="Arial" w:cs="Arial"/>
          <w:i/>
          <w:iCs/>
          <w:sz w:val="18"/>
          <w:szCs w:val="18"/>
          <w:lang w:val="de-CH"/>
        </w:rPr>
        <w:t xml:space="preserve">*** Die Studie «Sehnsuchtsort Natur in der digitalen Leistungsgesellschaft: Die Schweiz im Ländervergleich» in Kurz- und Langversion sowie ein ausführliches Mediendossier zum Wandersommer sind verfügbar auf </w:t>
      </w:r>
      <w:hyperlink r:id="rId17" w:history="1">
        <w:r w:rsidRPr="004A0B5A">
          <w:rPr>
            <w:rStyle w:val="Hyperlink"/>
            <w:rFonts w:ascii="Arial" w:hAnsi="Arial" w:cs="Arial"/>
            <w:i/>
            <w:iCs/>
            <w:sz w:val="18"/>
            <w:szCs w:val="18"/>
            <w:lang w:val="de-CH"/>
          </w:rPr>
          <w:t>MySwitzerland.com/</w:t>
        </w:r>
        <w:proofErr w:type="spellStart"/>
        <w:r w:rsidRPr="004A0B5A">
          <w:rPr>
            <w:rStyle w:val="Hyperlink"/>
            <w:rFonts w:ascii="Arial" w:hAnsi="Arial" w:cs="Arial"/>
            <w:i/>
            <w:iCs/>
            <w:sz w:val="18"/>
            <w:szCs w:val="18"/>
            <w:lang w:val="de-CH"/>
          </w:rPr>
          <w:t>medien</w:t>
        </w:r>
        <w:proofErr w:type="spellEnd"/>
      </w:hyperlink>
      <w:r w:rsidRPr="004A0B5A">
        <w:rPr>
          <w:rFonts w:ascii="Arial" w:hAnsi="Arial" w:cs="Arial"/>
          <w:i/>
          <w:iCs/>
          <w:sz w:val="18"/>
          <w:szCs w:val="18"/>
          <w:lang w:val="de-CH"/>
        </w:rPr>
        <w:t>.</w:t>
      </w:r>
    </w:p>
    <w:p w14:paraId="5E59EB5F" w14:textId="77777777" w:rsidR="00097E5C" w:rsidRPr="004A0B5A" w:rsidRDefault="00097E5C" w:rsidP="00097E5C">
      <w:pPr>
        <w:pStyle w:val="StandardWeb"/>
        <w:spacing w:before="0" w:beforeAutospacing="0" w:after="0" w:afterAutospacing="0"/>
        <w:rPr>
          <w:rFonts w:ascii="Arial" w:hAnsi="Arial" w:cs="Arial"/>
          <w:i/>
          <w:iCs/>
          <w:sz w:val="18"/>
          <w:szCs w:val="18"/>
          <w:lang w:val="de-CH"/>
        </w:rPr>
      </w:pPr>
    </w:p>
    <w:p w14:paraId="1F26E5B6" w14:textId="77777777" w:rsidR="00097E5C" w:rsidRPr="004A0B5A" w:rsidRDefault="00097E5C" w:rsidP="00B01BBD">
      <w:pPr>
        <w:rPr>
          <w:b/>
          <w:bCs/>
        </w:rPr>
      </w:pPr>
    </w:p>
    <w:p w14:paraId="14495DE4" w14:textId="3515C4AD" w:rsidR="00B43BA3" w:rsidRPr="004A0B5A" w:rsidRDefault="0038331D" w:rsidP="00B01BBD">
      <w:pPr>
        <w:rPr>
          <w:b/>
          <w:bCs/>
        </w:rPr>
      </w:pPr>
      <w:r w:rsidRPr="004A0B5A">
        <w:rPr>
          <w:b/>
          <w:bCs/>
        </w:rPr>
        <w:t>Mehr Informationen</w:t>
      </w:r>
      <w:r w:rsidR="00721409" w:rsidRPr="004A0B5A">
        <w:rPr>
          <w:b/>
          <w:bCs/>
        </w:rPr>
        <w:t>:</w:t>
      </w:r>
      <w:r w:rsidR="00F025B4" w:rsidRPr="004A0B5A">
        <w:rPr>
          <w:b/>
          <w:bCs/>
        </w:rPr>
        <w:t xml:space="preserve"> </w:t>
      </w:r>
    </w:p>
    <w:p w14:paraId="7AC70C5E" w14:textId="23D6E22B" w:rsidR="009527B9" w:rsidRPr="004A0B5A" w:rsidRDefault="00B61C84" w:rsidP="00B01BBD">
      <w:r w:rsidRPr="004A0B5A">
        <w:rPr>
          <w:b/>
          <w:bCs/>
        </w:rPr>
        <w:br/>
      </w:r>
      <w:hyperlink r:id="rId18" w:history="1">
        <w:r w:rsidR="007550F0" w:rsidRPr="004A0B5A">
          <w:rPr>
            <w:rStyle w:val="Hyperlink"/>
          </w:rPr>
          <w:t>MySwitzerland.com/</w:t>
        </w:r>
        <w:proofErr w:type="spellStart"/>
        <w:r w:rsidR="002853B8" w:rsidRPr="004A0B5A">
          <w:rPr>
            <w:rStyle w:val="Hyperlink"/>
          </w:rPr>
          <w:t>viaalpina</w:t>
        </w:r>
        <w:proofErr w:type="spellEnd"/>
      </w:hyperlink>
      <w:r w:rsidR="007550F0" w:rsidRPr="004A0B5A">
        <w:t xml:space="preserve"> </w:t>
      </w:r>
    </w:p>
    <w:p w14:paraId="2C12B14F" w14:textId="305E1FE0" w:rsidR="00F025B4" w:rsidRPr="004A0B5A" w:rsidRDefault="00F025B4" w:rsidP="00F025B4">
      <w:pPr>
        <w:pStyle w:val="Listenabsatz"/>
        <w:numPr>
          <w:ilvl w:val="0"/>
          <w:numId w:val="3"/>
        </w:numPr>
      </w:pPr>
      <w:r w:rsidRPr="004A0B5A">
        <w:t xml:space="preserve">Unter </w:t>
      </w:r>
      <w:r w:rsidR="001528E2">
        <w:t>«</w:t>
      </w:r>
      <w:r w:rsidRPr="004A0B5A">
        <w:t>Angebote</w:t>
      </w:r>
      <w:r w:rsidR="001528E2">
        <w:t>»</w:t>
      </w:r>
      <w:r w:rsidRPr="004A0B5A">
        <w:t xml:space="preserve"> sind alle buchbaren Angebote für die Via </w:t>
      </w:r>
      <w:proofErr w:type="spellStart"/>
      <w:r w:rsidRPr="004A0B5A">
        <w:t>Alpina</w:t>
      </w:r>
      <w:proofErr w:type="spellEnd"/>
      <w:r w:rsidRPr="004A0B5A">
        <w:t xml:space="preserve"> aufgeführt. </w:t>
      </w:r>
    </w:p>
    <w:p w14:paraId="7DB14AB4" w14:textId="4827213F" w:rsidR="009527B9" w:rsidRPr="004A0B5A" w:rsidRDefault="00023B0C" w:rsidP="009527B9">
      <w:hyperlink r:id="rId19" w:history="1">
        <w:r w:rsidR="009527B9" w:rsidRPr="004A0B5A">
          <w:rPr>
            <w:rStyle w:val="Hyperlink"/>
          </w:rPr>
          <w:t>MySwi</w:t>
        </w:r>
        <w:r w:rsidR="00D968DC" w:rsidRPr="004A0B5A">
          <w:rPr>
            <w:rStyle w:val="Hyperlink"/>
          </w:rPr>
          <w:t>t</w:t>
        </w:r>
        <w:r w:rsidR="009527B9" w:rsidRPr="004A0B5A">
          <w:rPr>
            <w:rStyle w:val="Hyperlink"/>
          </w:rPr>
          <w:t>zerland.com/</w:t>
        </w:r>
        <w:proofErr w:type="spellStart"/>
        <w:r w:rsidR="009527B9" w:rsidRPr="004A0B5A">
          <w:rPr>
            <w:rStyle w:val="Hyperlink"/>
          </w:rPr>
          <w:t>juracresttrail</w:t>
        </w:r>
        <w:proofErr w:type="spellEnd"/>
      </w:hyperlink>
      <w:r w:rsidR="009527B9" w:rsidRPr="004A0B5A">
        <w:t xml:space="preserve"> </w:t>
      </w:r>
      <w:r w:rsidR="00CF09CA" w:rsidRPr="004A0B5A">
        <w:t>(Jura-Höhenweg)</w:t>
      </w:r>
    </w:p>
    <w:p w14:paraId="1050861B" w14:textId="1F87A4D0" w:rsidR="005C203C" w:rsidRPr="004A0B5A" w:rsidRDefault="00023B0C" w:rsidP="002853B8">
      <w:hyperlink r:id="rId20" w:history="1">
        <w:r w:rsidR="007550F0" w:rsidRPr="004A0B5A">
          <w:rPr>
            <w:rStyle w:val="Hyperlink"/>
          </w:rPr>
          <w:t>MySwitzerland.com/</w:t>
        </w:r>
        <w:proofErr w:type="spellStart"/>
        <w:r w:rsidR="002853B8" w:rsidRPr="004A0B5A">
          <w:rPr>
            <w:rStyle w:val="Hyperlink"/>
          </w:rPr>
          <w:t>alpinepassestrail</w:t>
        </w:r>
        <w:proofErr w:type="spellEnd"/>
      </w:hyperlink>
      <w:r w:rsidR="00CF09CA" w:rsidRPr="004A0B5A">
        <w:t xml:space="preserve"> (Alpenpässe-Weg) </w:t>
      </w:r>
    </w:p>
    <w:p w14:paraId="287E2518" w14:textId="77777777" w:rsidR="000C6FA7" w:rsidRPr="004A0B5A" w:rsidRDefault="000C6FA7" w:rsidP="007550F0">
      <w:pPr>
        <w:spacing w:line="260" w:lineRule="exact"/>
        <w:ind w:right="-142"/>
        <w:rPr>
          <w:rFonts w:cs="Arial"/>
        </w:rPr>
      </w:pPr>
    </w:p>
    <w:p w14:paraId="4A279780" w14:textId="77777777" w:rsidR="00097E5C" w:rsidRPr="004A0B5A" w:rsidRDefault="00097E5C" w:rsidP="007550F0">
      <w:pPr>
        <w:spacing w:line="260" w:lineRule="exact"/>
        <w:ind w:right="-142"/>
        <w:rPr>
          <w:rFonts w:cs="Arial"/>
        </w:rPr>
      </w:pPr>
    </w:p>
    <w:p w14:paraId="51162DF4" w14:textId="77777777" w:rsidR="00097E5C" w:rsidRPr="004A0B5A" w:rsidRDefault="00097E5C" w:rsidP="007550F0">
      <w:pPr>
        <w:spacing w:line="260" w:lineRule="exact"/>
        <w:ind w:right="-142"/>
        <w:rPr>
          <w:rFonts w:cs="Arial"/>
        </w:rPr>
      </w:pPr>
    </w:p>
    <w:p w14:paraId="06FD7DA2" w14:textId="77777777" w:rsidR="004A0B5A" w:rsidRDefault="004A0B5A" w:rsidP="007550F0">
      <w:pPr>
        <w:spacing w:line="260" w:lineRule="exact"/>
        <w:ind w:right="-142"/>
        <w:rPr>
          <w:rFonts w:cs="Arial"/>
          <w:b/>
          <w:bCs/>
        </w:rPr>
      </w:pPr>
    </w:p>
    <w:p w14:paraId="58CC4C82" w14:textId="77777777" w:rsidR="004A0B5A" w:rsidRDefault="004A0B5A" w:rsidP="007550F0">
      <w:pPr>
        <w:spacing w:line="260" w:lineRule="exact"/>
        <w:ind w:right="-142"/>
        <w:rPr>
          <w:rFonts w:cs="Arial"/>
          <w:b/>
          <w:bCs/>
        </w:rPr>
      </w:pPr>
    </w:p>
    <w:p w14:paraId="6E4E98E8" w14:textId="45C95B9C" w:rsidR="00097E5C" w:rsidRPr="004A0B5A" w:rsidRDefault="00097E5C" w:rsidP="007550F0">
      <w:pPr>
        <w:spacing w:line="260" w:lineRule="exact"/>
        <w:ind w:right="-142"/>
        <w:rPr>
          <w:rFonts w:cs="Arial"/>
          <w:b/>
          <w:bCs/>
        </w:rPr>
      </w:pPr>
      <w:r w:rsidRPr="004A0B5A">
        <w:rPr>
          <w:rFonts w:cs="Arial"/>
          <w:b/>
          <w:bCs/>
        </w:rPr>
        <w:t>Bilder:</w:t>
      </w:r>
    </w:p>
    <w:p w14:paraId="15E42C9B" w14:textId="77777777" w:rsidR="00097E5C" w:rsidRPr="004A0B5A" w:rsidRDefault="00097E5C" w:rsidP="007550F0">
      <w:pPr>
        <w:spacing w:line="260" w:lineRule="exact"/>
        <w:ind w:right="-142"/>
        <w:rPr>
          <w:rFonts w:cs="Arial"/>
        </w:rPr>
      </w:pPr>
    </w:p>
    <w:p w14:paraId="342D28EC" w14:textId="685B0FD0" w:rsidR="00BB313A" w:rsidRPr="004A0B5A" w:rsidRDefault="00EB083F" w:rsidP="007550F0">
      <w:pPr>
        <w:spacing w:line="260" w:lineRule="exact"/>
        <w:ind w:right="-142"/>
        <w:rPr>
          <w:rStyle w:val="Hyperlink"/>
          <w:rFonts w:cs="Arial"/>
        </w:rPr>
      </w:pPr>
      <w:r w:rsidRPr="004A0B5A">
        <w:rPr>
          <w:rFonts w:cs="Arial"/>
        </w:rPr>
        <w:t xml:space="preserve">Download </w:t>
      </w:r>
      <w:r w:rsidRPr="004A0B5A">
        <w:rPr>
          <w:rFonts w:cs="Arial"/>
          <w:b/>
          <w:bCs/>
        </w:rPr>
        <w:t xml:space="preserve">touristischer </w:t>
      </w:r>
      <w:r w:rsidR="00D15E30" w:rsidRPr="004A0B5A">
        <w:rPr>
          <w:rFonts w:cs="Arial"/>
          <w:b/>
          <w:bCs/>
        </w:rPr>
        <w:t xml:space="preserve">Bilder der Fernwanderwege und </w:t>
      </w:r>
      <w:r w:rsidR="00721409" w:rsidRPr="004A0B5A">
        <w:rPr>
          <w:rFonts w:cs="Arial"/>
          <w:b/>
          <w:bCs/>
        </w:rPr>
        <w:t xml:space="preserve">des </w:t>
      </w:r>
      <w:r w:rsidR="00D15E30" w:rsidRPr="004A0B5A">
        <w:rPr>
          <w:rFonts w:cs="Arial"/>
          <w:b/>
          <w:bCs/>
        </w:rPr>
        <w:t>Wanderpass</w:t>
      </w:r>
      <w:r w:rsidR="00721409" w:rsidRPr="004A0B5A">
        <w:rPr>
          <w:rFonts w:cs="Arial"/>
          <w:b/>
          <w:bCs/>
        </w:rPr>
        <w:t>es</w:t>
      </w:r>
      <w:r w:rsidR="008B2639" w:rsidRPr="004A0B5A">
        <w:rPr>
          <w:rFonts w:cs="Arial"/>
        </w:rPr>
        <w:t xml:space="preserve"> </w:t>
      </w:r>
      <w:hyperlink r:id="rId21" w:history="1">
        <w:r w:rsidR="00062EB6" w:rsidRPr="00062EB6">
          <w:rPr>
            <w:rStyle w:val="Hyperlink"/>
            <w:rFonts w:cs="Arial"/>
          </w:rPr>
          <w:t>hier</w:t>
        </w:r>
      </w:hyperlink>
      <w:r w:rsidR="00062EB6">
        <w:rPr>
          <w:rFonts w:cs="Arial"/>
        </w:rPr>
        <w:t>.</w:t>
      </w:r>
    </w:p>
    <w:p w14:paraId="37ED82AC" w14:textId="77777777" w:rsidR="001A1C0B" w:rsidRPr="004A0B5A" w:rsidRDefault="001A1C0B" w:rsidP="00E71987">
      <w:pPr>
        <w:rPr>
          <w:b/>
          <w:bCs/>
        </w:rPr>
      </w:pPr>
    </w:p>
    <w:p w14:paraId="25029B05" w14:textId="03BD6C29" w:rsidR="001A1C0B" w:rsidRPr="004A0B5A" w:rsidRDefault="009265DD" w:rsidP="00E71987">
      <w:pPr>
        <w:rPr>
          <w:b/>
          <w:bCs/>
        </w:rPr>
      </w:pPr>
      <w:r w:rsidRPr="009265DD">
        <w:rPr>
          <w:b/>
          <w:bCs/>
        </w:rPr>
        <w:t xml:space="preserve">Fotos von der Einweihungsfeier der Ziellinie der Via </w:t>
      </w:r>
      <w:proofErr w:type="spellStart"/>
      <w:r w:rsidRPr="009265DD">
        <w:rPr>
          <w:b/>
          <w:bCs/>
        </w:rPr>
        <w:t>Alpina</w:t>
      </w:r>
      <w:proofErr w:type="spellEnd"/>
      <w:r w:rsidRPr="009265DD">
        <w:rPr>
          <w:b/>
          <w:bCs/>
        </w:rPr>
        <w:t xml:space="preserve">, die </w:t>
      </w:r>
      <w:r w:rsidR="00A452A6">
        <w:rPr>
          <w:b/>
          <w:bCs/>
        </w:rPr>
        <w:t>gestern</w:t>
      </w:r>
      <w:r w:rsidRPr="009265DD">
        <w:rPr>
          <w:b/>
          <w:bCs/>
        </w:rPr>
        <w:t xml:space="preserve"> in Montreux stattfand</w:t>
      </w:r>
      <w:r w:rsidR="00883E52">
        <w:rPr>
          <w:b/>
          <w:bCs/>
        </w:rPr>
        <w:t xml:space="preserve">: </w:t>
      </w:r>
      <w:hyperlink r:id="rId22" w:history="1">
        <w:r w:rsidR="00883E52" w:rsidRPr="004A0B5A">
          <w:rPr>
            <w:rStyle w:val="Hyperlink"/>
            <w:noProof/>
          </w:rPr>
          <w:t>M</w:t>
        </w:r>
        <w:r w:rsidR="00883E52" w:rsidRPr="004A0B5A">
          <w:rPr>
            <w:rStyle w:val="Hyperlink"/>
          </w:rPr>
          <w:t>ySwitzerland.com/</w:t>
        </w:r>
        <w:proofErr w:type="spellStart"/>
        <w:r w:rsidR="00883E52" w:rsidRPr="004A0B5A">
          <w:rPr>
            <w:rStyle w:val="Hyperlink"/>
          </w:rPr>
          <w:t>medien</w:t>
        </w:r>
        <w:proofErr w:type="spellEnd"/>
      </w:hyperlink>
      <w:bookmarkStart w:id="0" w:name="_GoBack"/>
      <w:bookmarkEnd w:id="0"/>
    </w:p>
    <w:p w14:paraId="12AC3933" w14:textId="77777777" w:rsidR="001A1C0B" w:rsidRPr="004A0B5A" w:rsidRDefault="001A1C0B" w:rsidP="00E71987">
      <w:pPr>
        <w:rPr>
          <w:b/>
          <w:bCs/>
        </w:rPr>
      </w:pPr>
    </w:p>
    <w:p w14:paraId="4387C305" w14:textId="7001DDF0" w:rsidR="00B01BBD" w:rsidRPr="004A0B5A" w:rsidRDefault="00B01BBD" w:rsidP="00E71987">
      <w:r w:rsidRPr="004A0B5A">
        <w:rPr>
          <w:b/>
          <w:bCs/>
        </w:rPr>
        <w:t>Weitere Auskünfte an die Medien erteilt:</w:t>
      </w:r>
      <w:r w:rsidRPr="004A0B5A">
        <w:t xml:space="preserve"> </w:t>
      </w:r>
    </w:p>
    <w:p w14:paraId="4A517620" w14:textId="77777777" w:rsidR="00B01BBD" w:rsidRPr="004A0B5A" w:rsidRDefault="00B01BBD" w:rsidP="00E71987">
      <w:pPr>
        <w:rPr>
          <w:noProof/>
        </w:rPr>
      </w:pPr>
      <w:r w:rsidRPr="004A0B5A">
        <w:rPr>
          <w:noProof/>
        </w:rPr>
        <w:t xml:space="preserve">Markus Berger, Leiter Unternehmenskommunikation </w:t>
      </w:r>
    </w:p>
    <w:p w14:paraId="322D8543" w14:textId="4CCA6DDD" w:rsidR="00B01BBD" w:rsidRPr="004A0B5A" w:rsidRDefault="00B01BBD" w:rsidP="00E71987">
      <w:pPr>
        <w:rPr>
          <w:noProof/>
        </w:rPr>
      </w:pPr>
      <w:r w:rsidRPr="004A0B5A">
        <w:rPr>
          <w:noProof/>
        </w:rPr>
        <w:t xml:space="preserve">Telefon: +41 (0)44 288 12 70, E-Mail: </w:t>
      </w:r>
      <w:hyperlink r:id="rId23" w:history="1">
        <w:r w:rsidR="000C6FA7" w:rsidRPr="004A0B5A">
          <w:rPr>
            <w:rStyle w:val="Hyperlink"/>
            <w:noProof/>
          </w:rPr>
          <w:t>markus.berger@switzerland.com</w:t>
        </w:r>
      </w:hyperlink>
    </w:p>
    <w:p w14:paraId="15028DB0" w14:textId="4B519935" w:rsidR="00B56879" w:rsidRPr="004A0B5A" w:rsidRDefault="00B01BBD" w:rsidP="00A532A5">
      <w:r w:rsidRPr="004A0B5A">
        <w:rPr>
          <w:noProof/>
        </w:rPr>
        <w:t xml:space="preserve">Medienmitteilung und weitere Informationen unter: </w:t>
      </w:r>
      <w:hyperlink r:id="rId24" w:history="1">
        <w:r w:rsidRPr="004A0B5A">
          <w:rPr>
            <w:rStyle w:val="Hyperlink"/>
            <w:noProof/>
          </w:rPr>
          <w:t>M</w:t>
        </w:r>
        <w:r w:rsidRPr="004A0B5A">
          <w:rPr>
            <w:rStyle w:val="Hyperlink"/>
          </w:rPr>
          <w:t>ySwitzerland.com/</w:t>
        </w:r>
        <w:proofErr w:type="spellStart"/>
        <w:r w:rsidRPr="004A0B5A">
          <w:rPr>
            <w:rStyle w:val="Hyperlink"/>
          </w:rPr>
          <w:t>medien</w:t>
        </w:r>
        <w:proofErr w:type="spellEnd"/>
      </w:hyperlink>
    </w:p>
    <w:sectPr w:rsidR="00B56879" w:rsidRPr="004A0B5A" w:rsidSect="003B3FC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A3D67" w14:textId="77777777" w:rsidR="00023B0C" w:rsidRDefault="00023B0C" w:rsidP="00723009">
      <w:pPr>
        <w:spacing w:line="240" w:lineRule="auto"/>
      </w:pPr>
      <w:r>
        <w:separator/>
      </w:r>
    </w:p>
  </w:endnote>
  <w:endnote w:type="continuationSeparator" w:id="0">
    <w:p w14:paraId="13DE4723" w14:textId="77777777" w:rsidR="00023B0C" w:rsidRDefault="00023B0C" w:rsidP="00723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F3C52" w14:textId="77777777" w:rsidR="006A32E3" w:rsidRDefault="006A32E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39F17" w14:textId="77777777" w:rsidR="006A32E3" w:rsidRDefault="006A32E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CB021" w14:textId="77777777" w:rsidR="009266DF" w:rsidRDefault="009266DF" w:rsidP="00592C7A">
    <w:pPr>
      <w:pStyle w:val="Fuzeile"/>
    </w:pPr>
  </w:p>
  <w:p w14:paraId="417DD6E0" w14:textId="77777777" w:rsidR="009266DF" w:rsidRPr="00592C7A" w:rsidRDefault="009266DF" w:rsidP="00592C7A">
    <w:pPr>
      <w:pStyle w:val="Fuzeile"/>
    </w:pPr>
  </w:p>
  <w:p w14:paraId="13A93701" w14:textId="77777777" w:rsidR="009266DF" w:rsidRPr="00592C7A" w:rsidRDefault="009266DF" w:rsidP="00592C7A">
    <w:pPr>
      <w:pStyle w:val="Fuzeile"/>
      <w:rPr>
        <w:b/>
      </w:rPr>
    </w:pPr>
    <w:r w:rsidRPr="00592C7A">
      <w:rPr>
        <w:b/>
      </w:rPr>
      <w:t xml:space="preserve">Suisse </w:t>
    </w:r>
    <w:proofErr w:type="spellStart"/>
    <w:r w:rsidRPr="00592C7A">
      <w:rPr>
        <w:b/>
      </w:rPr>
      <w:t>Tourisme</w:t>
    </w:r>
    <w:proofErr w:type="spellEnd"/>
    <w:r w:rsidRPr="00592C7A">
      <w:rPr>
        <w:b/>
      </w:rPr>
      <w:t xml:space="preserve">. Schweiz Tourismus. </w:t>
    </w:r>
    <w:proofErr w:type="spellStart"/>
    <w:r w:rsidRPr="00592C7A">
      <w:rPr>
        <w:b/>
      </w:rPr>
      <w:t>Svizzera</w:t>
    </w:r>
    <w:proofErr w:type="spellEnd"/>
    <w:r w:rsidRPr="00592C7A">
      <w:rPr>
        <w:b/>
      </w:rPr>
      <w:t xml:space="preserve"> </w:t>
    </w:r>
    <w:proofErr w:type="spellStart"/>
    <w:r w:rsidRPr="00592C7A">
      <w:rPr>
        <w:b/>
      </w:rPr>
      <w:t>Turismo</w:t>
    </w:r>
    <w:proofErr w:type="spellEnd"/>
    <w:r w:rsidRPr="00592C7A">
      <w:rPr>
        <w:b/>
      </w:rPr>
      <w:t xml:space="preserve">. </w:t>
    </w:r>
    <w:proofErr w:type="spellStart"/>
    <w:r w:rsidRPr="00592C7A">
      <w:rPr>
        <w:b/>
      </w:rPr>
      <w:t>Switzerland</w:t>
    </w:r>
    <w:proofErr w:type="spellEnd"/>
    <w:r w:rsidRPr="00592C7A">
      <w:rPr>
        <w:b/>
      </w:rPr>
      <w:t xml:space="preserve"> </w:t>
    </w:r>
    <w:proofErr w:type="spellStart"/>
    <w:r w:rsidRPr="00592C7A">
      <w:rPr>
        <w:b/>
      </w:rPr>
      <w:t>Tourism</w:t>
    </w:r>
    <w:proofErr w:type="spellEnd"/>
    <w:r w:rsidRPr="00592C7A">
      <w:rPr>
        <w:b/>
      </w:rPr>
      <w:t>.</w:t>
    </w:r>
  </w:p>
  <w:p w14:paraId="5DAFDCDB" w14:textId="77777777" w:rsidR="009266DF" w:rsidRDefault="006E3A4F" w:rsidP="00592C7A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1CC2310" wp14:editId="0F60F8B3">
              <wp:simplePos x="0" y="0"/>
              <wp:positionH relativeFrom="page">
                <wp:posOffset>900430</wp:posOffset>
              </wp:positionH>
              <wp:positionV relativeFrom="page">
                <wp:posOffset>10250170</wp:posOffset>
              </wp:positionV>
              <wp:extent cx="5759450" cy="179705"/>
              <wp:effectExtent l="0" t="0" r="6350" b="0"/>
              <wp:wrapNone/>
              <wp:docPr id="2" name="box_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9450" cy="179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E71DF3" w14:textId="77777777" w:rsidR="006E3A4F" w:rsidRDefault="00B01BBD" w:rsidP="006E3A4F">
                          <w:pPr>
                            <w:pStyle w:val="Fuzeile"/>
                          </w:pPr>
                          <w:proofErr w:type="spellStart"/>
                          <w:r>
                            <w:t>Tödistrasse</w:t>
                          </w:r>
                          <w:proofErr w:type="spellEnd"/>
                          <w:r>
                            <w:t xml:space="preserve"> 7, Postfach, CH-8027 Zürich, Telefon +41 (0)44 288 11 11, MySwitzerland.com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C2310" id="_x0000_t202" coordsize="21600,21600" o:spt="202" path="m,l,21600r21600,l21600,xe">
              <v:stroke joinstyle="miter"/>
              <v:path gradientshapeok="t" o:connecttype="rect"/>
            </v:shapetype>
            <v:shape id="box_address" o:spid="_x0000_s1026" type="#_x0000_t202" style="position:absolute;margin-left:70.9pt;margin-top:807.1pt;width:453.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" filled="f" stroked="f" strokeweight=".5pt">
              <v:textbox inset="0,0,0,0">
                <w:txbxContent>
                  <w:p w14:paraId="36E71DF3" w14:textId="77777777" w:rsidR="006E3A4F" w:rsidRDefault="00B01BBD" w:rsidP="006E3A4F">
                    <w:pPr>
                      <w:pStyle w:val="Fuzeile"/>
                    </w:pPr>
                    <w:proofErr w:type="spellStart"/>
                    <w:r>
                      <w:t>Tödistrasse</w:t>
                    </w:r>
                    <w:proofErr w:type="spellEnd"/>
                    <w:r>
                      <w:t xml:space="preserve"> 7, Postfach, CH-8027 Zürich, Telefon +41 (0)44 288 11 11, MySwitzerland.com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CCA38" w14:textId="77777777" w:rsidR="00023B0C" w:rsidRDefault="00023B0C" w:rsidP="00723009">
      <w:pPr>
        <w:spacing w:line="240" w:lineRule="auto"/>
      </w:pPr>
      <w:r>
        <w:separator/>
      </w:r>
    </w:p>
  </w:footnote>
  <w:footnote w:type="continuationSeparator" w:id="0">
    <w:p w14:paraId="45BA053B" w14:textId="77777777" w:rsidR="00023B0C" w:rsidRDefault="00023B0C" w:rsidP="00723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3C853" w14:textId="77777777" w:rsidR="006A32E3" w:rsidRDefault="006A32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30CB3" w14:textId="77777777" w:rsidR="009266DF" w:rsidRPr="00723009" w:rsidRDefault="009266DF" w:rsidP="00723009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7215" behindDoc="0" locked="1" layoutInCell="1" allowOverlap="1" wp14:anchorId="6AFEE17E" wp14:editId="5D927D06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6190" behindDoc="0" locked="1" layoutInCell="1" allowOverlap="1" wp14:anchorId="3D51DB30" wp14:editId="57D344D1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5165" behindDoc="0" locked="1" layoutInCell="1" allowOverlap="1" wp14:anchorId="62A51698" wp14:editId="5F03E682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2090" behindDoc="0" locked="1" layoutInCell="1" allowOverlap="1" wp14:anchorId="02F60F44" wp14:editId="33AEE83D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6840" cy="71136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60684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7483">
      <w:rPr>
        <w:noProof/>
        <w:lang w:val="de-DE" w:eastAsia="de-DE"/>
      </w:rPr>
      <w:drawing>
        <wp:anchor distT="0" distB="0" distL="114300" distR="114300" simplePos="0" relativeHeight="251671552" behindDoc="1" locked="1" layoutInCell="1" allowOverlap="1" wp14:anchorId="07A9388F" wp14:editId="58102BEC">
          <wp:simplePos x="0" y="0"/>
          <wp:positionH relativeFrom="page">
            <wp:posOffset>6333490</wp:posOffset>
          </wp:positionH>
          <wp:positionV relativeFrom="page">
            <wp:posOffset>421005</wp:posOffset>
          </wp:positionV>
          <wp:extent cx="809640" cy="773280"/>
          <wp:effectExtent l="0" t="0" r="0" b="1905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09640" cy="77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BB80B" w14:textId="5F6B47FA" w:rsidR="009266DF" w:rsidRDefault="006A32E3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72576" behindDoc="0" locked="0" layoutInCell="1" allowOverlap="1" wp14:anchorId="38C43CCC" wp14:editId="47AA3E0A">
          <wp:simplePos x="0" y="0"/>
          <wp:positionH relativeFrom="column">
            <wp:posOffset>3264535</wp:posOffset>
          </wp:positionH>
          <wp:positionV relativeFrom="paragraph">
            <wp:posOffset>-30953</wp:posOffset>
          </wp:positionV>
          <wp:extent cx="2962275" cy="8394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a_banner_newsletter_MVT_logo_f.jpg"/>
                  <pic:cNvPicPr/>
                </pic:nvPicPr>
                <pic:blipFill rotWithShape="1">
                  <a:blip r:embed="rId1"/>
                  <a:srcRect l="48553" t="18095" b="16932"/>
                  <a:stretch/>
                </pic:blipFill>
                <pic:spPr bwMode="auto">
                  <a:xfrm>
                    <a:off x="0" y="0"/>
                    <a:ext cx="2962275" cy="839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7FA9020B" wp14:editId="10BDA68B">
              <wp:simplePos x="0" y="0"/>
              <wp:positionH relativeFrom="column">
                <wp:posOffset>-1086958</wp:posOffset>
              </wp:positionH>
              <wp:positionV relativeFrom="paragraph">
                <wp:posOffset>-24765</wp:posOffset>
              </wp:positionV>
              <wp:extent cx="3637280" cy="772795"/>
              <wp:effectExtent l="0" t="0" r="0" b="1905"/>
              <wp:wrapNone/>
              <wp:docPr id="14" name="Gruppieren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7280" cy="772795"/>
                        <a:chOff x="0" y="0"/>
                        <a:chExt cx="3637886" cy="772795"/>
                      </a:xfrm>
                    </wpg:grpSpPr>
                    <pic:pic xmlns:pic="http://schemas.openxmlformats.org/drawingml/2006/picture">
                      <pic:nvPicPr>
                        <pic:cNvPr id="3" name="logo_de_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1265"/>
                          <a:ext cx="3606800" cy="711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flower_rgb_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28261" y="0"/>
                          <a:ext cx="809625" cy="7727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FF32C5" id="Gruppieren 14" o:spid="_x0000_s1026" style="position:absolute;margin-left:-85.6pt;margin-top:-1.95pt;width:286.4pt;height:60.85pt;z-index:-251646976" coordsize="36378,7727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logo_de_1" o:spid="_x0000_s1027" type="#_x0000_t75" style="position:absolute;top:212;width:36068;height:7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">
                <v:imagedata r:id="rId4" o:title=""/>
              </v:shape>
              <v:shape id="flower_rgb_1" o:spid="_x0000_s1028" type="#_x0000_t75" style="position:absolute;left:28282;width:8096;height:7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">
                <v:imagedata r:id="rId5" o:title=""/>
              </v:shape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F4731D7" wp14:editId="1E54B9E0">
              <wp:simplePos x="0" y="0"/>
              <wp:positionH relativeFrom="column">
                <wp:posOffset>2879725</wp:posOffset>
              </wp:positionH>
              <wp:positionV relativeFrom="paragraph">
                <wp:posOffset>-34925</wp:posOffset>
              </wp:positionV>
              <wp:extent cx="0" cy="786307"/>
              <wp:effectExtent l="0" t="0" r="12700" b="13970"/>
              <wp:wrapNone/>
              <wp:docPr id="15" name="Gerade Verbindung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86307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37464F" id="Gerade Verbindung 15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75pt,-2.75pt" to="226.75pt,5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" strokecolor="#bfbfbf [2412]"/>
          </w:pict>
        </mc:Fallback>
      </mc:AlternateContent>
    </w:r>
    <w:r w:rsidR="009266DF"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8D0E5E1" wp14:editId="7B71931C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lang w:val="de-DE" w:eastAsia="de-DE"/>
      </w:rPr>
      <w:drawing>
        <wp:anchor distT="0" distB="0" distL="114300" distR="114300" simplePos="0" relativeHeight="251661312" behindDoc="0" locked="1" layoutInCell="1" allowOverlap="1" wp14:anchorId="25777021" wp14:editId="4F259028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lang w:val="de-DE" w:eastAsia="de-DE"/>
      </w:rPr>
      <w:drawing>
        <wp:anchor distT="0" distB="0" distL="114300" distR="114300" simplePos="0" relativeHeight="251660288" behindDoc="0" locked="1" layoutInCell="1" allowOverlap="1" wp14:anchorId="38F23717" wp14:editId="1631B1B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B653A"/>
    <w:multiLevelType w:val="hybridMultilevel"/>
    <w:tmpl w:val="79449C9A"/>
    <w:lvl w:ilvl="0" w:tplc="E7506C6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D4F1E"/>
    <w:multiLevelType w:val="hybridMultilevel"/>
    <w:tmpl w:val="B498C678"/>
    <w:lvl w:ilvl="0" w:tplc="91EEDCC2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003CF"/>
    <w:multiLevelType w:val="hybridMultilevel"/>
    <w:tmpl w:val="E1FAE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444FC"/>
    <w:multiLevelType w:val="hybridMultilevel"/>
    <w:tmpl w:val="958A3A7E"/>
    <w:lvl w:ilvl="0" w:tplc="D71A8E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67577"/>
    <w:multiLevelType w:val="hybridMultilevel"/>
    <w:tmpl w:val="AD0409DA"/>
    <w:lvl w:ilvl="0" w:tplc="09A417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BD"/>
    <w:rsid w:val="0001141F"/>
    <w:rsid w:val="00023B0C"/>
    <w:rsid w:val="0002506E"/>
    <w:rsid w:val="00026B80"/>
    <w:rsid w:val="00031C08"/>
    <w:rsid w:val="000369A9"/>
    <w:rsid w:val="0004046E"/>
    <w:rsid w:val="0005072A"/>
    <w:rsid w:val="00062EB6"/>
    <w:rsid w:val="00064F7E"/>
    <w:rsid w:val="00065607"/>
    <w:rsid w:val="00067321"/>
    <w:rsid w:val="00073DFD"/>
    <w:rsid w:val="000769C8"/>
    <w:rsid w:val="00081B4C"/>
    <w:rsid w:val="0008287A"/>
    <w:rsid w:val="00083A61"/>
    <w:rsid w:val="000872AB"/>
    <w:rsid w:val="000934D0"/>
    <w:rsid w:val="00097E5C"/>
    <w:rsid w:val="000A383E"/>
    <w:rsid w:val="000B49D0"/>
    <w:rsid w:val="000C249D"/>
    <w:rsid w:val="000C2922"/>
    <w:rsid w:val="000C2999"/>
    <w:rsid w:val="000C62CD"/>
    <w:rsid w:val="000C6FA7"/>
    <w:rsid w:val="000E3109"/>
    <w:rsid w:val="00112F68"/>
    <w:rsid w:val="00132A5D"/>
    <w:rsid w:val="00136452"/>
    <w:rsid w:val="00141721"/>
    <w:rsid w:val="0015198B"/>
    <w:rsid w:val="001528E2"/>
    <w:rsid w:val="00153CF9"/>
    <w:rsid w:val="0015704C"/>
    <w:rsid w:val="00157828"/>
    <w:rsid w:val="00170D9E"/>
    <w:rsid w:val="00171255"/>
    <w:rsid w:val="00171BE3"/>
    <w:rsid w:val="001776B8"/>
    <w:rsid w:val="001800B3"/>
    <w:rsid w:val="0018385B"/>
    <w:rsid w:val="001A0C76"/>
    <w:rsid w:val="001A1C0B"/>
    <w:rsid w:val="001E3371"/>
    <w:rsid w:val="001F70A5"/>
    <w:rsid w:val="002125A1"/>
    <w:rsid w:val="00212CCE"/>
    <w:rsid w:val="00230907"/>
    <w:rsid w:val="00233353"/>
    <w:rsid w:val="002502B0"/>
    <w:rsid w:val="00251B06"/>
    <w:rsid w:val="00257980"/>
    <w:rsid w:val="00270993"/>
    <w:rsid w:val="0028133C"/>
    <w:rsid w:val="0028474A"/>
    <w:rsid w:val="002853B8"/>
    <w:rsid w:val="00287FAE"/>
    <w:rsid w:val="0029681A"/>
    <w:rsid w:val="002972AC"/>
    <w:rsid w:val="002C28EA"/>
    <w:rsid w:val="002C7BF5"/>
    <w:rsid w:val="002D056A"/>
    <w:rsid w:val="002E4CB2"/>
    <w:rsid w:val="002F30CD"/>
    <w:rsid w:val="00306380"/>
    <w:rsid w:val="00306A1A"/>
    <w:rsid w:val="00314D27"/>
    <w:rsid w:val="00330992"/>
    <w:rsid w:val="0033228A"/>
    <w:rsid w:val="00337D19"/>
    <w:rsid w:val="003407C6"/>
    <w:rsid w:val="00342FC6"/>
    <w:rsid w:val="00347F71"/>
    <w:rsid w:val="00352FC3"/>
    <w:rsid w:val="0035699D"/>
    <w:rsid w:val="00357F59"/>
    <w:rsid w:val="00362423"/>
    <w:rsid w:val="0038273C"/>
    <w:rsid w:val="0038331D"/>
    <w:rsid w:val="003838FC"/>
    <w:rsid w:val="00387C82"/>
    <w:rsid w:val="003A35A4"/>
    <w:rsid w:val="003B3FC7"/>
    <w:rsid w:val="003B66F4"/>
    <w:rsid w:val="003D0FD4"/>
    <w:rsid w:val="003E14BF"/>
    <w:rsid w:val="003E792B"/>
    <w:rsid w:val="003F10ED"/>
    <w:rsid w:val="00400108"/>
    <w:rsid w:val="00402943"/>
    <w:rsid w:val="00407B3C"/>
    <w:rsid w:val="00414822"/>
    <w:rsid w:val="004202F9"/>
    <w:rsid w:val="00433142"/>
    <w:rsid w:val="00437078"/>
    <w:rsid w:val="004532D5"/>
    <w:rsid w:val="00465AC9"/>
    <w:rsid w:val="00471B32"/>
    <w:rsid w:val="004A0B5A"/>
    <w:rsid w:val="004A485B"/>
    <w:rsid w:val="004A58ED"/>
    <w:rsid w:val="004A6A83"/>
    <w:rsid w:val="004B1C8A"/>
    <w:rsid w:val="004C5D6D"/>
    <w:rsid w:val="004C7DE4"/>
    <w:rsid w:val="004D29AB"/>
    <w:rsid w:val="004D5C19"/>
    <w:rsid w:val="004D7D20"/>
    <w:rsid w:val="004E0ECD"/>
    <w:rsid w:val="004E4006"/>
    <w:rsid w:val="004E79F7"/>
    <w:rsid w:val="004F2D28"/>
    <w:rsid w:val="004F3E2A"/>
    <w:rsid w:val="004F41C1"/>
    <w:rsid w:val="004F4906"/>
    <w:rsid w:val="004F7B9D"/>
    <w:rsid w:val="00502316"/>
    <w:rsid w:val="005063AF"/>
    <w:rsid w:val="00511154"/>
    <w:rsid w:val="00512A4F"/>
    <w:rsid w:val="00516183"/>
    <w:rsid w:val="00516A3C"/>
    <w:rsid w:val="00527747"/>
    <w:rsid w:val="00530894"/>
    <w:rsid w:val="00541FFD"/>
    <w:rsid w:val="005464A3"/>
    <w:rsid w:val="00552732"/>
    <w:rsid w:val="00567422"/>
    <w:rsid w:val="005675F2"/>
    <w:rsid w:val="005730DB"/>
    <w:rsid w:val="00581E3F"/>
    <w:rsid w:val="005916A0"/>
    <w:rsid w:val="00592C7A"/>
    <w:rsid w:val="00597D0B"/>
    <w:rsid w:val="005B3D05"/>
    <w:rsid w:val="005C1915"/>
    <w:rsid w:val="005C203C"/>
    <w:rsid w:val="005C59ED"/>
    <w:rsid w:val="005C59F1"/>
    <w:rsid w:val="005E30BE"/>
    <w:rsid w:val="005E420E"/>
    <w:rsid w:val="005F7B9E"/>
    <w:rsid w:val="0061588B"/>
    <w:rsid w:val="00624543"/>
    <w:rsid w:val="006259E7"/>
    <w:rsid w:val="00631386"/>
    <w:rsid w:val="00632F62"/>
    <w:rsid w:val="00637283"/>
    <w:rsid w:val="006539FC"/>
    <w:rsid w:val="006542BD"/>
    <w:rsid w:val="00666A0B"/>
    <w:rsid w:val="0067378C"/>
    <w:rsid w:val="006869A9"/>
    <w:rsid w:val="006940D2"/>
    <w:rsid w:val="00695E52"/>
    <w:rsid w:val="0069632F"/>
    <w:rsid w:val="00696FAA"/>
    <w:rsid w:val="006A0DFF"/>
    <w:rsid w:val="006A32E3"/>
    <w:rsid w:val="006C4941"/>
    <w:rsid w:val="006D41D5"/>
    <w:rsid w:val="006D5F4F"/>
    <w:rsid w:val="006E3A4F"/>
    <w:rsid w:val="006F08E2"/>
    <w:rsid w:val="006F548B"/>
    <w:rsid w:val="00701BDD"/>
    <w:rsid w:val="00704818"/>
    <w:rsid w:val="007054A9"/>
    <w:rsid w:val="00712D3A"/>
    <w:rsid w:val="00721409"/>
    <w:rsid w:val="00723009"/>
    <w:rsid w:val="007239AD"/>
    <w:rsid w:val="00740F1C"/>
    <w:rsid w:val="007550F0"/>
    <w:rsid w:val="00761683"/>
    <w:rsid w:val="00764324"/>
    <w:rsid w:val="00767E1C"/>
    <w:rsid w:val="00771209"/>
    <w:rsid w:val="00773783"/>
    <w:rsid w:val="00773DFF"/>
    <w:rsid w:val="00775AB2"/>
    <w:rsid w:val="00786F4F"/>
    <w:rsid w:val="007901A9"/>
    <w:rsid w:val="007A448B"/>
    <w:rsid w:val="007A5064"/>
    <w:rsid w:val="007B4AC6"/>
    <w:rsid w:val="007C4E43"/>
    <w:rsid w:val="007C7935"/>
    <w:rsid w:val="007D14E4"/>
    <w:rsid w:val="007D6F67"/>
    <w:rsid w:val="007E2412"/>
    <w:rsid w:val="007F4875"/>
    <w:rsid w:val="0080557A"/>
    <w:rsid w:val="00816C11"/>
    <w:rsid w:val="0082405A"/>
    <w:rsid w:val="00873CB2"/>
    <w:rsid w:val="0087445C"/>
    <w:rsid w:val="00883E52"/>
    <w:rsid w:val="008916D6"/>
    <w:rsid w:val="00897276"/>
    <w:rsid w:val="00897DAA"/>
    <w:rsid w:val="008B2639"/>
    <w:rsid w:val="008B3B5D"/>
    <w:rsid w:val="008C1583"/>
    <w:rsid w:val="008D1CA0"/>
    <w:rsid w:val="008D3A9F"/>
    <w:rsid w:val="008E0737"/>
    <w:rsid w:val="008E4DE1"/>
    <w:rsid w:val="008E60AE"/>
    <w:rsid w:val="008F185F"/>
    <w:rsid w:val="00900C9F"/>
    <w:rsid w:val="00902E4C"/>
    <w:rsid w:val="00905029"/>
    <w:rsid w:val="009161C4"/>
    <w:rsid w:val="00916E42"/>
    <w:rsid w:val="00921496"/>
    <w:rsid w:val="009265DD"/>
    <w:rsid w:val="009266DF"/>
    <w:rsid w:val="00932C5C"/>
    <w:rsid w:val="00941946"/>
    <w:rsid w:val="00943D7F"/>
    <w:rsid w:val="00944298"/>
    <w:rsid w:val="00946EF1"/>
    <w:rsid w:val="009527B9"/>
    <w:rsid w:val="009577BF"/>
    <w:rsid w:val="00971875"/>
    <w:rsid w:val="0097353D"/>
    <w:rsid w:val="009760C0"/>
    <w:rsid w:val="00981389"/>
    <w:rsid w:val="00986281"/>
    <w:rsid w:val="009B3840"/>
    <w:rsid w:val="009C213F"/>
    <w:rsid w:val="009C767F"/>
    <w:rsid w:val="009D5166"/>
    <w:rsid w:val="009D5780"/>
    <w:rsid w:val="009F1D15"/>
    <w:rsid w:val="009F2B54"/>
    <w:rsid w:val="00A03B64"/>
    <w:rsid w:val="00A042A0"/>
    <w:rsid w:val="00A1161E"/>
    <w:rsid w:val="00A22665"/>
    <w:rsid w:val="00A25E59"/>
    <w:rsid w:val="00A34370"/>
    <w:rsid w:val="00A368BB"/>
    <w:rsid w:val="00A43A5B"/>
    <w:rsid w:val="00A452A6"/>
    <w:rsid w:val="00A52C57"/>
    <w:rsid w:val="00A532A5"/>
    <w:rsid w:val="00A53DF0"/>
    <w:rsid w:val="00A648DB"/>
    <w:rsid w:val="00A739F8"/>
    <w:rsid w:val="00A744EB"/>
    <w:rsid w:val="00A77F0F"/>
    <w:rsid w:val="00A82D95"/>
    <w:rsid w:val="00A86D6C"/>
    <w:rsid w:val="00A95E57"/>
    <w:rsid w:val="00AA10D7"/>
    <w:rsid w:val="00AA3346"/>
    <w:rsid w:val="00AB4D9E"/>
    <w:rsid w:val="00AC35A1"/>
    <w:rsid w:val="00AC623C"/>
    <w:rsid w:val="00AD3C46"/>
    <w:rsid w:val="00AF11D1"/>
    <w:rsid w:val="00AF71A1"/>
    <w:rsid w:val="00B01BBD"/>
    <w:rsid w:val="00B10776"/>
    <w:rsid w:val="00B11CFE"/>
    <w:rsid w:val="00B35887"/>
    <w:rsid w:val="00B36B79"/>
    <w:rsid w:val="00B36CE8"/>
    <w:rsid w:val="00B43BA3"/>
    <w:rsid w:val="00B44AB0"/>
    <w:rsid w:val="00B451C4"/>
    <w:rsid w:val="00B47002"/>
    <w:rsid w:val="00B55491"/>
    <w:rsid w:val="00B56879"/>
    <w:rsid w:val="00B60AC4"/>
    <w:rsid w:val="00B61C84"/>
    <w:rsid w:val="00B71C9D"/>
    <w:rsid w:val="00B758C9"/>
    <w:rsid w:val="00B76367"/>
    <w:rsid w:val="00B8704D"/>
    <w:rsid w:val="00BA04EB"/>
    <w:rsid w:val="00BA1664"/>
    <w:rsid w:val="00BA1A9F"/>
    <w:rsid w:val="00BA6813"/>
    <w:rsid w:val="00BB03D7"/>
    <w:rsid w:val="00BB313A"/>
    <w:rsid w:val="00BC622A"/>
    <w:rsid w:val="00BE0A72"/>
    <w:rsid w:val="00BE0F4F"/>
    <w:rsid w:val="00BE116E"/>
    <w:rsid w:val="00BF11D6"/>
    <w:rsid w:val="00BF7432"/>
    <w:rsid w:val="00C00043"/>
    <w:rsid w:val="00C10255"/>
    <w:rsid w:val="00C13894"/>
    <w:rsid w:val="00C13B1A"/>
    <w:rsid w:val="00C2612F"/>
    <w:rsid w:val="00C307D3"/>
    <w:rsid w:val="00C65658"/>
    <w:rsid w:val="00C80778"/>
    <w:rsid w:val="00C83747"/>
    <w:rsid w:val="00C864A5"/>
    <w:rsid w:val="00C9339D"/>
    <w:rsid w:val="00C94B7C"/>
    <w:rsid w:val="00CB6E4C"/>
    <w:rsid w:val="00CC7E3B"/>
    <w:rsid w:val="00CD2786"/>
    <w:rsid w:val="00CD6093"/>
    <w:rsid w:val="00CD6C07"/>
    <w:rsid w:val="00CF09CA"/>
    <w:rsid w:val="00CF18FD"/>
    <w:rsid w:val="00CF3552"/>
    <w:rsid w:val="00D00793"/>
    <w:rsid w:val="00D01314"/>
    <w:rsid w:val="00D017B5"/>
    <w:rsid w:val="00D07384"/>
    <w:rsid w:val="00D14D76"/>
    <w:rsid w:val="00D15E30"/>
    <w:rsid w:val="00D17483"/>
    <w:rsid w:val="00D3105A"/>
    <w:rsid w:val="00D32142"/>
    <w:rsid w:val="00D36786"/>
    <w:rsid w:val="00D3712A"/>
    <w:rsid w:val="00D44FAD"/>
    <w:rsid w:val="00D46E3C"/>
    <w:rsid w:val="00D71C90"/>
    <w:rsid w:val="00D7245C"/>
    <w:rsid w:val="00D95F55"/>
    <w:rsid w:val="00D965D2"/>
    <w:rsid w:val="00D968DC"/>
    <w:rsid w:val="00DA4F15"/>
    <w:rsid w:val="00DA4F32"/>
    <w:rsid w:val="00DB33CB"/>
    <w:rsid w:val="00DB444A"/>
    <w:rsid w:val="00DB759D"/>
    <w:rsid w:val="00DE3B3A"/>
    <w:rsid w:val="00DE6CE5"/>
    <w:rsid w:val="00DE7E5B"/>
    <w:rsid w:val="00DF0DE2"/>
    <w:rsid w:val="00DF75FD"/>
    <w:rsid w:val="00E01284"/>
    <w:rsid w:val="00E02FB2"/>
    <w:rsid w:val="00E13C06"/>
    <w:rsid w:val="00E13F86"/>
    <w:rsid w:val="00E16B43"/>
    <w:rsid w:val="00E21809"/>
    <w:rsid w:val="00E235DD"/>
    <w:rsid w:val="00E36011"/>
    <w:rsid w:val="00E43FAE"/>
    <w:rsid w:val="00E53D16"/>
    <w:rsid w:val="00E53EB5"/>
    <w:rsid w:val="00E71C74"/>
    <w:rsid w:val="00E84F9F"/>
    <w:rsid w:val="00E94140"/>
    <w:rsid w:val="00E97C0B"/>
    <w:rsid w:val="00EB083F"/>
    <w:rsid w:val="00EB52B8"/>
    <w:rsid w:val="00EE2386"/>
    <w:rsid w:val="00EE6E8E"/>
    <w:rsid w:val="00EF1311"/>
    <w:rsid w:val="00F025B4"/>
    <w:rsid w:val="00F11BAD"/>
    <w:rsid w:val="00F15C2E"/>
    <w:rsid w:val="00F16B2E"/>
    <w:rsid w:val="00F2640C"/>
    <w:rsid w:val="00F27A61"/>
    <w:rsid w:val="00F46139"/>
    <w:rsid w:val="00F50BB6"/>
    <w:rsid w:val="00F5290C"/>
    <w:rsid w:val="00F55E60"/>
    <w:rsid w:val="00F60D46"/>
    <w:rsid w:val="00F66247"/>
    <w:rsid w:val="00F763B7"/>
    <w:rsid w:val="00F77D79"/>
    <w:rsid w:val="00F87AF4"/>
    <w:rsid w:val="00F947FB"/>
    <w:rsid w:val="00FA00EA"/>
    <w:rsid w:val="00FA0413"/>
    <w:rsid w:val="00FC6B14"/>
    <w:rsid w:val="00FC7CFF"/>
    <w:rsid w:val="00FE32E1"/>
    <w:rsid w:val="00FE37EE"/>
    <w:rsid w:val="00FE5A0B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1539DCB"/>
  <w15:docId w15:val="{094279E2-4BC2-8548-A6C6-A6899A10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7CFF"/>
  </w:style>
  <w:style w:type="paragraph" w:styleId="berschrift1">
    <w:name w:val="heading 1"/>
    <w:basedOn w:val="Standard"/>
    <w:link w:val="berschrift1Zchn"/>
    <w:uiPriority w:val="9"/>
    <w:qFormat/>
    <w:rsid w:val="00873C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  <w:sz w:val="24"/>
    </w:rPr>
  </w:style>
  <w:style w:type="paragraph" w:customStyle="1" w:styleId="DocType">
    <w:name w:val="Doc_Type"/>
    <w:basedOn w:val="Standard"/>
    <w:qFormat/>
    <w:rsid w:val="00A532A5"/>
    <w:pPr>
      <w:spacing w:line="360" w:lineRule="exact"/>
    </w:pPr>
    <w:rPr>
      <w:b/>
      <w:sz w:val="28"/>
    </w:rPr>
  </w:style>
  <w:style w:type="character" w:styleId="Hyperlink">
    <w:name w:val="Hyperlink"/>
    <w:basedOn w:val="Absatz-Standardschriftart"/>
    <w:uiPriority w:val="99"/>
    <w:unhideWhenUsed/>
    <w:rsid w:val="00BB313A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063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063AF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063AF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063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063AF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78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16C11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230907"/>
    <w:pPr>
      <w:spacing w:line="240" w:lineRule="auto"/>
    </w:pPr>
  </w:style>
  <w:style w:type="paragraph" w:styleId="StandardWeb">
    <w:name w:val="Normal (Web)"/>
    <w:basedOn w:val="Standard"/>
    <w:uiPriority w:val="99"/>
    <w:unhideWhenUsed/>
    <w:rsid w:val="00891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enabsatz">
    <w:name w:val="List Paragraph"/>
    <w:basedOn w:val="Standard"/>
    <w:uiPriority w:val="34"/>
    <w:rsid w:val="009527B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73CB2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15E30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15E30"/>
  </w:style>
  <w:style w:type="character" w:styleId="Funotenzeichen">
    <w:name w:val="footnote reference"/>
    <w:basedOn w:val="Absatz-Standardschriftart"/>
    <w:uiPriority w:val="99"/>
    <w:semiHidden/>
    <w:unhideWhenUsed/>
    <w:rsid w:val="00D15E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1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7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7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8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switzerland.com/wanderpass" TargetMode="External"/><Relationship Id="rId13" Type="http://schemas.openxmlformats.org/officeDocument/2006/relationships/hyperlink" Target="https://www.adventurelenses.com/" TargetMode="External"/><Relationship Id="rId18" Type="http://schemas.openxmlformats.org/officeDocument/2006/relationships/hyperlink" Target="http://www.myswitzerland.com/viaalpina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bit.ly/2Zwpok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port.stnet.ch/de/2018/tourismus-monitor/" TargetMode="External"/><Relationship Id="rId17" Type="http://schemas.openxmlformats.org/officeDocument/2006/relationships/hyperlink" Target="https://corner.stnet.ch/media-chde/?page_id=11039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eport.stnet.ch/de/2018/tourismus-monitor/" TargetMode="External"/><Relationship Id="rId20" Type="http://schemas.openxmlformats.org/officeDocument/2006/relationships/hyperlink" Target="http://myswitzerland.com/alpinepassestrai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trek.ch/de/suche?term=via%20alpina" TargetMode="External"/><Relationship Id="rId24" Type="http://schemas.openxmlformats.org/officeDocument/2006/relationships/hyperlink" Target="http://www.myswitzerland.com/medie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orner.stnet.ch/media-chde/wp-content/uploads/sites/3/2019/06/190613-Medienmitteilung-Blogger-Hike-Challenge.docx" TargetMode="External"/><Relationship Id="rId23" Type="http://schemas.openxmlformats.org/officeDocument/2006/relationships/hyperlink" Target="mailto:markus.berger@switzerland.com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swisstravelcenter.ch/outdoor-freizeit/wandern/" TargetMode="External"/><Relationship Id="rId19" Type="http://schemas.openxmlformats.org/officeDocument/2006/relationships/hyperlink" Target="http://www.myswitzerland.com/juracresttrai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mmutalpineschool.com/de/via-alpina-zelttrekking/" TargetMode="External"/><Relationship Id="rId14" Type="http://schemas.openxmlformats.org/officeDocument/2006/relationships/hyperlink" Target="https://bhc2019.myswitzerland.com/region/luzern/via-alpina-teilwanderung-melchsee-frutt-engelberg/" TargetMode="External"/><Relationship Id="rId22" Type="http://schemas.openxmlformats.org/officeDocument/2006/relationships/hyperlink" Target="http://www.myswitzerland.com/medien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image" Target="media/image5.png"/><Relationship Id="rId7" Type="http://schemas.openxmlformats.org/officeDocument/2006/relationships/image" Target="media/image2.emf"/><Relationship Id="rId2" Type="http://schemas.openxmlformats.org/officeDocument/2006/relationships/image" Target="media/image4.emf"/><Relationship Id="rId1" Type="http://schemas.openxmlformats.org/officeDocument/2006/relationships/image" Target="media/image6.jpg"/><Relationship Id="rId6" Type="http://schemas.openxmlformats.org/officeDocument/2006/relationships/image" Target="media/image1.emf"/><Relationship Id="rId5" Type="http://schemas.openxmlformats.org/officeDocument/2006/relationships/image" Target="media/image8.png"/><Relationship Id="rId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aschwanden/Library/Group%20Containers/UBF8T346G9.Office/User%20Content.localized/Templates.localized/ST_Templates/A4_ST_CorpCom/ST_Press_Release_A4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5F743B-8742-D641-AEB7-622EC32BF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ST_Press_Release_A4.dotm</Template>
  <TotalTime>0</TotalTime>
  <Pages>3</Pages>
  <Words>1020</Words>
  <Characters>6426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Anouk Hiltbrand</cp:lastModifiedBy>
  <cp:revision>23</cp:revision>
  <cp:lastPrinted>2019-06-19T13:17:00Z</cp:lastPrinted>
  <dcterms:created xsi:type="dcterms:W3CDTF">2019-06-19T14:33:00Z</dcterms:created>
  <dcterms:modified xsi:type="dcterms:W3CDTF">2019-06-26T06:22:00Z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